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F0A53" w14:textId="77777777" w:rsidR="00191137" w:rsidRDefault="00191137" w:rsidP="00101983">
      <w:pPr>
        <w:pStyle w:val="Nadpis1"/>
        <w:spacing w:before="0" w:line="240" w:lineRule="auto"/>
        <w:jc w:val="center"/>
        <w:rPr>
          <w:color w:val="323E4F" w:themeColor="text2" w:themeShade="BF"/>
          <w:sz w:val="32"/>
          <w:szCs w:val="32"/>
        </w:rPr>
      </w:pPr>
    </w:p>
    <w:p w14:paraId="0272C1E8" w14:textId="2B6CECA4" w:rsidR="00811294" w:rsidRPr="005417A0" w:rsidRDefault="00811294" w:rsidP="00101983">
      <w:pPr>
        <w:pStyle w:val="Nadpis1"/>
        <w:spacing w:before="0" w:line="240" w:lineRule="auto"/>
        <w:jc w:val="center"/>
        <w:rPr>
          <w:rFonts w:ascii="Calibri Light" w:hAnsi="Calibri Light" w:cs="Calibri Light"/>
          <w:color w:val="323E4F" w:themeColor="text2" w:themeShade="BF"/>
          <w:sz w:val="32"/>
          <w:szCs w:val="32"/>
        </w:rPr>
      </w:pPr>
      <w:r w:rsidRPr="005417A0">
        <w:rPr>
          <w:rFonts w:ascii="Calibri Light" w:hAnsi="Calibri Light" w:cs="Calibri Light"/>
          <w:color w:val="323E4F" w:themeColor="text2" w:themeShade="BF"/>
          <w:sz w:val="32"/>
          <w:szCs w:val="32"/>
        </w:rPr>
        <w:t>Příloha č. 2</w:t>
      </w:r>
    </w:p>
    <w:p w14:paraId="07858F5E" w14:textId="77777777" w:rsidR="00811294" w:rsidRPr="005417A0" w:rsidRDefault="00811294" w:rsidP="00101983">
      <w:pPr>
        <w:pStyle w:val="Nadpis1"/>
        <w:spacing w:before="0" w:line="240" w:lineRule="auto"/>
        <w:jc w:val="center"/>
        <w:rPr>
          <w:rFonts w:ascii="Calibri Light" w:hAnsi="Calibri Light" w:cs="Calibri Light"/>
          <w:color w:val="323E4F" w:themeColor="text2" w:themeShade="BF"/>
          <w:sz w:val="32"/>
          <w:szCs w:val="32"/>
        </w:rPr>
      </w:pPr>
      <w:r w:rsidRPr="005417A0">
        <w:rPr>
          <w:rFonts w:ascii="Calibri Light" w:hAnsi="Calibri Light" w:cs="Calibri Light"/>
          <w:color w:val="323E4F" w:themeColor="text2" w:themeShade="BF"/>
          <w:sz w:val="32"/>
          <w:szCs w:val="32"/>
        </w:rPr>
        <w:t>Formulář nabídky včetně čestného prohlášení</w:t>
      </w:r>
    </w:p>
    <w:p w14:paraId="111E1D93" w14:textId="77777777" w:rsidR="00652575" w:rsidRPr="005417A0" w:rsidRDefault="00652575" w:rsidP="00101983">
      <w:pPr>
        <w:spacing w:after="0"/>
        <w:ind w:left="0" w:right="1"/>
        <w:jc w:val="both"/>
        <w:rPr>
          <w:rFonts w:ascii="Calibri Light" w:hAnsi="Calibri Light" w:cs="Calibri Light"/>
          <w:b/>
          <w:color w:val="323E4F" w:themeColor="text2" w:themeShade="BF"/>
        </w:rPr>
      </w:pPr>
    </w:p>
    <w:p w14:paraId="1A8A9DA2" w14:textId="77777777" w:rsidR="000729B4" w:rsidRPr="005417A0" w:rsidRDefault="000729B4" w:rsidP="000729B4">
      <w:pPr>
        <w:spacing w:after="0"/>
        <w:ind w:left="0" w:right="1"/>
        <w:jc w:val="both"/>
        <w:rPr>
          <w:rFonts w:ascii="Calibri Light" w:hAnsi="Calibri Light" w:cs="Calibri Light"/>
          <w:b/>
          <w:bCs/>
          <w:color w:val="323E4F" w:themeColor="text2" w:themeShade="BF"/>
        </w:rPr>
      </w:pPr>
      <w:r w:rsidRPr="005417A0">
        <w:rPr>
          <w:rFonts w:ascii="Calibri Light" w:hAnsi="Calibri Light" w:cs="Calibri Light"/>
          <w:b/>
          <w:bCs/>
          <w:color w:val="323E4F" w:themeColor="text2" w:themeShade="BF"/>
        </w:rPr>
        <w:t>Identifikace zájemce</w:t>
      </w:r>
    </w:p>
    <w:tbl>
      <w:tblPr>
        <w:tblStyle w:val="Prosttabulka2"/>
        <w:tblW w:w="9034" w:type="dxa"/>
        <w:tblLook w:val="04A0" w:firstRow="1" w:lastRow="0" w:firstColumn="1" w:lastColumn="0" w:noHBand="0" w:noVBand="1"/>
      </w:tblPr>
      <w:tblGrid>
        <w:gridCol w:w="3214"/>
        <w:gridCol w:w="5820"/>
      </w:tblGrid>
      <w:tr w:rsidR="005417A0" w:rsidRPr="005417A0" w14:paraId="56584AE1" w14:textId="77777777" w:rsidTr="00E832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4" w:type="dxa"/>
            <w:tcBorders>
              <w:top w:val="single" w:sz="4" w:space="0" w:color="323E4F" w:themeColor="text2" w:themeShade="BF"/>
              <w:bottom w:val="single" w:sz="4" w:space="0" w:color="323E4F" w:themeColor="text2" w:themeShade="BF"/>
            </w:tcBorders>
            <w:vAlign w:val="bottom"/>
            <w:hideMark/>
          </w:tcPr>
          <w:p w14:paraId="52CE0EF1" w14:textId="77777777" w:rsidR="000729B4" w:rsidRPr="005417A0" w:rsidRDefault="000729B4" w:rsidP="00700CBC">
            <w:pPr>
              <w:spacing w:after="0" w:line="480" w:lineRule="auto"/>
              <w:ind w:left="-105" w:right="1"/>
              <w:rPr>
                <w:rFonts w:ascii="Calibri Light" w:hAnsi="Calibri Light" w:cs="Calibri Light"/>
                <w:b w:val="0"/>
                <w:bCs w:val="0"/>
                <w:color w:val="auto"/>
              </w:rPr>
            </w:pPr>
            <w:r w:rsidRPr="005417A0">
              <w:rPr>
                <w:rFonts w:ascii="Calibri Light" w:hAnsi="Calibri Light" w:cs="Calibri Light"/>
                <w:b w:val="0"/>
                <w:bCs w:val="0"/>
                <w:color w:val="auto"/>
              </w:rPr>
              <w:t>Název firmy / Jméno a příjmení</w:t>
            </w:r>
          </w:p>
        </w:tc>
        <w:tc>
          <w:tcPr>
            <w:tcW w:w="5820" w:type="dxa"/>
            <w:tcBorders>
              <w:top w:val="single" w:sz="4" w:space="0" w:color="323E4F" w:themeColor="text2" w:themeShade="BF"/>
              <w:bottom w:val="single" w:sz="4" w:space="0" w:color="323E4F" w:themeColor="text2" w:themeShade="BF"/>
            </w:tcBorders>
          </w:tcPr>
          <w:p w14:paraId="46200B24" w14:textId="164DFF53" w:rsidR="000729B4" w:rsidRPr="005417A0" w:rsidRDefault="000729B4" w:rsidP="00D743E3">
            <w:pPr>
              <w:spacing w:before="0" w:after="0"/>
              <w:ind w:left="0" w:right="-10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 w:val="0"/>
                <w:bCs w:val="0"/>
                <w:color w:val="auto"/>
              </w:rPr>
            </w:pPr>
          </w:p>
        </w:tc>
      </w:tr>
      <w:tr w:rsidR="005417A0" w:rsidRPr="005417A0" w14:paraId="3D893C45" w14:textId="77777777" w:rsidTr="00E832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4" w:type="dxa"/>
            <w:tcBorders>
              <w:top w:val="single" w:sz="4" w:space="0" w:color="323E4F" w:themeColor="text2" w:themeShade="BF"/>
              <w:bottom w:val="single" w:sz="4" w:space="0" w:color="323E4F" w:themeColor="text2" w:themeShade="BF"/>
            </w:tcBorders>
            <w:vAlign w:val="bottom"/>
            <w:hideMark/>
          </w:tcPr>
          <w:p w14:paraId="143D7BAC" w14:textId="77777777" w:rsidR="000729B4" w:rsidRPr="005417A0" w:rsidRDefault="000729B4" w:rsidP="00700CBC">
            <w:pPr>
              <w:spacing w:after="0" w:line="480" w:lineRule="auto"/>
              <w:ind w:left="-105" w:right="1"/>
              <w:rPr>
                <w:rFonts w:ascii="Calibri Light" w:hAnsi="Calibri Light" w:cs="Calibri Light"/>
                <w:b w:val="0"/>
                <w:bCs w:val="0"/>
                <w:color w:val="auto"/>
              </w:rPr>
            </w:pPr>
            <w:r w:rsidRPr="005417A0">
              <w:rPr>
                <w:rFonts w:ascii="Calibri Light" w:hAnsi="Calibri Light" w:cs="Calibri Light"/>
                <w:b w:val="0"/>
                <w:bCs w:val="0"/>
                <w:color w:val="auto"/>
              </w:rPr>
              <w:t>Sídlo / Místo podnikání</w:t>
            </w:r>
          </w:p>
        </w:tc>
        <w:tc>
          <w:tcPr>
            <w:tcW w:w="5820" w:type="dxa"/>
            <w:tcBorders>
              <w:top w:val="single" w:sz="4" w:space="0" w:color="323E4F" w:themeColor="text2" w:themeShade="BF"/>
              <w:bottom w:val="single" w:sz="4" w:space="0" w:color="323E4F" w:themeColor="text2" w:themeShade="BF"/>
            </w:tcBorders>
          </w:tcPr>
          <w:p w14:paraId="15BE3879" w14:textId="4948D4F0" w:rsidR="000729B4" w:rsidRPr="005417A0" w:rsidRDefault="000729B4" w:rsidP="00D743E3">
            <w:pPr>
              <w:spacing w:before="0" w:after="0"/>
              <w:ind w:left="0" w:right="-10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color w:val="auto"/>
              </w:rPr>
            </w:pPr>
          </w:p>
        </w:tc>
      </w:tr>
      <w:tr w:rsidR="005417A0" w:rsidRPr="005417A0" w14:paraId="68DCDEEA" w14:textId="77777777" w:rsidTr="00E832D1">
        <w:trPr>
          <w:trHeight w:val="5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4" w:type="dxa"/>
            <w:tcBorders>
              <w:top w:val="single" w:sz="4" w:space="0" w:color="323E4F" w:themeColor="text2" w:themeShade="BF"/>
              <w:bottom w:val="single" w:sz="4" w:space="0" w:color="323E4F" w:themeColor="text2" w:themeShade="BF"/>
            </w:tcBorders>
            <w:vAlign w:val="bottom"/>
            <w:hideMark/>
          </w:tcPr>
          <w:p w14:paraId="54D9F363" w14:textId="77777777" w:rsidR="000729B4" w:rsidRPr="005417A0" w:rsidRDefault="000729B4" w:rsidP="00700CBC">
            <w:pPr>
              <w:spacing w:after="0" w:line="480" w:lineRule="auto"/>
              <w:ind w:left="-105" w:right="1"/>
              <w:rPr>
                <w:rFonts w:ascii="Calibri Light" w:hAnsi="Calibri Light" w:cs="Calibri Light"/>
                <w:b w:val="0"/>
                <w:bCs w:val="0"/>
                <w:color w:val="auto"/>
              </w:rPr>
            </w:pPr>
            <w:r w:rsidRPr="005417A0">
              <w:rPr>
                <w:rFonts w:ascii="Calibri Light" w:hAnsi="Calibri Light" w:cs="Calibri Light"/>
                <w:b w:val="0"/>
                <w:bCs w:val="0"/>
                <w:color w:val="auto"/>
              </w:rPr>
              <w:t>IČO</w:t>
            </w:r>
          </w:p>
        </w:tc>
        <w:tc>
          <w:tcPr>
            <w:tcW w:w="5820" w:type="dxa"/>
            <w:tcBorders>
              <w:top w:val="single" w:sz="4" w:space="0" w:color="323E4F" w:themeColor="text2" w:themeShade="BF"/>
              <w:bottom w:val="single" w:sz="4" w:space="0" w:color="323E4F" w:themeColor="text2" w:themeShade="BF"/>
            </w:tcBorders>
          </w:tcPr>
          <w:p w14:paraId="485B1261" w14:textId="0A1DE776" w:rsidR="000729B4" w:rsidRPr="005417A0" w:rsidRDefault="000729B4" w:rsidP="00D743E3">
            <w:pPr>
              <w:spacing w:before="0" w:after="0"/>
              <w:ind w:left="0" w:right="-10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auto"/>
              </w:rPr>
            </w:pPr>
          </w:p>
        </w:tc>
      </w:tr>
      <w:tr w:rsidR="005417A0" w:rsidRPr="005417A0" w14:paraId="63DA46AB" w14:textId="77777777" w:rsidTr="00E832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4" w:type="dxa"/>
            <w:tcBorders>
              <w:top w:val="single" w:sz="4" w:space="0" w:color="323E4F" w:themeColor="text2" w:themeShade="BF"/>
              <w:bottom w:val="single" w:sz="4" w:space="0" w:color="323E4F" w:themeColor="text2" w:themeShade="BF"/>
            </w:tcBorders>
            <w:vAlign w:val="bottom"/>
            <w:hideMark/>
          </w:tcPr>
          <w:p w14:paraId="7C60A260" w14:textId="77777777" w:rsidR="000729B4" w:rsidRPr="005417A0" w:rsidRDefault="000729B4" w:rsidP="00700CBC">
            <w:pPr>
              <w:spacing w:after="0" w:line="480" w:lineRule="auto"/>
              <w:ind w:left="-105" w:right="1"/>
              <w:rPr>
                <w:rFonts w:ascii="Calibri Light" w:hAnsi="Calibri Light" w:cs="Calibri Light"/>
                <w:b w:val="0"/>
                <w:bCs w:val="0"/>
                <w:color w:val="auto"/>
              </w:rPr>
            </w:pPr>
            <w:r w:rsidRPr="005417A0">
              <w:rPr>
                <w:rFonts w:ascii="Calibri Light" w:hAnsi="Calibri Light" w:cs="Calibri Light"/>
                <w:b w:val="0"/>
                <w:bCs w:val="0"/>
                <w:color w:val="auto"/>
              </w:rPr>
              <w:t>DIČ</w:t>
            </w:r>
          </w:p>
        </w:tc>
        <w:tc>
          <w:tcPr>
            <w:tcW w:w="5820" w:type="dxa"/>
            <w:tcBorders>
              <w:top w:val="single" w:sz="4" w:space="0" w:color="323E4F" w:themeColor="text2" w:themeShade="BF"/>
              <w:bottom w:val="single" w:sz="4" w:space="0" w:color="323E4F" w:themeColor="text2" w:themeShade="BF"/>
            </w:tcBorders>
          </w:tcPr>
          <w:p w14:paraId="2242483E" w14:textId="38455F67" w:rsidR="000729B4" w:rsidRPr="005417A0" w:rsidRDefault="000729B4" w:rsidP="00D743E3">
            <w:pPr>
              <w:spacing w:before="0" w:after="0"/>
              <w:ind w:left="0" w:right="-10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color w:val="auto"/>
              </w:rPr>
            </w:pPr>
          </w:p>
        </w:tc>
      </w:tr>
      <w:tr w:rsidR="005417A0" w:rsidRPr="005417A0" w14:paraId="27189202" w14:textId="77777777" w:rsidTr="00E832D1">
        <w:trPr>
          <w:trHeight w:val="5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4" w:type="dxa"/>
            <w:tcBorders>
              <w:top w:val="single" w:sz="4" w:space="0" w:color="323E4F" w:themeColor="text2" w:themeShade="BF"/>
              <w:bottom w:val="single" w:sz="4" w:space="0" w:color="323E4F" w:themeColor="text2" w:themeShade="BF"/>
            </w:tcBorders>
            <w:vAlign w:val="bottom"/>
            <w:hideMark/>
          </w:tcPr>
          <w:p w14:paraId="47D5E749" w14:textId="77777777" w:rsidR="000729B4" w:rsidRPr="005417A0" w:rsidRDefault="000729B4" w:rsidP="00700CBC">
            <w:pPr>
              <w:spacing w:after="0" w:line="480" w:lineRule="auto"/>
              <w:ind w:left="-105" w:right="1"/>
              <w:rPr>
                <w:rFonts w:ascii="Calibri Light" w:hAnsi="Calibri Light" w:cs="Calibri Light"/>
                <w:b w:val="0"/>
                <w:bCs w:val="0"/>
                <w:color w:val="auto"/>
              </w:rPr>
            </w:pPr>
            <w:r w:rsidRPr="005417A0">
              <w:rPr>
                <w:rFonts w:ascii="Calibri Light" w:hAnsi="Calibri Light" w:cs="Calibri Light"/>
                <w:b w:val="0"/>
                <w:bCs w:val="0"/>
                <w:color w:val="auto"/>
              </w:rPr>
              <w:t>Údaj o zápisu do rejstříku</w:t>
            </w:r>
          </w:p>
        </w:tc>
        <w:tc>
          <w:tcPr>
            <w:tcW w:w="5820" w:type="dxa"/>
            <w:tcBorders>
              <w:top w:val="single" w:sz="4" w:space="0" w:color="323E4F" w:themeColor="text2" w:themeShade="BF"/>
              <w:bottom w:val="single" w:sz="4" w:space="0" w:color="323E4F" w:themeColor="text2" w:themeShade="BF"/>
            </w:tcBorders>
          </w:tcPr>
          <w:p w14:paraId="7416BB33" w14:textId="5869BB79" w:rsidR="000729B4" w:rsidRPr="005417A0" w:rsidRDefault="000729B4" w:rsidP="00D743E3">
            <w:pPr>
              <w:spacing w:before="0" w:after="0"/>
              <w:ind w:left="0" w:right="-10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auto"/>
              </w:rPr>
            </w:pPr>
          </w:p>
        </w:tc>
      </w:tr>
      <w:tr w:rsidR="005417A0" w:rsidRPr="005417A0" w14:paraId="085801BE" w14:textId="77777777" w:rsidTr="00E832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4" w:type="dxa"/>
            <w:tcBorders>
              <w:top w:val="single" w:sz="4" w:space="0" w:color="323E4F" w:themeColor="text2" w:themeShade="BF"/>
              <w:bottom w:val="single" w:sz="4" w:space="0" w:color="323E4F" w:themeColor="text2" w:themeShade="BF"/>
            </w:tcBorders>
            <w:vAlign w:val="bottom"/>
            <w:hideMark/>
          </w:tcPr>
          <w:p w14:paraId="74A62194" w14:textId="77777777" w:rsidR="000729B4" w:rsidRPr="005417A0" w:rsidRDefault="000729B4" w:rsidP="00700CBC">
            <w:pPr>
              <w:spacing w:after="0" w:line="480" w:lineRule="auto"/>
              <w:ind w:left="-105" w:right="1"/>
              <w:rPr>
                <w:rFonts w:ascii="Calibri Light" w:hAnsi="Calibri Light" w:cs="Calibri Light"/>
                <w:b w:val="0"/>
                <w:bCs w:val="0"/>
                <w:color w:val="auto"/>
              </w:rPr>
            </w:pPr>
            <w:r w:rsidRPr="005417A0">
              <w:rPr>
                <w:rFonts w:ascii="Calibri Light" w:hAnsi="Calibri Light" w:cs="Calibri Light"/>
                <w:b w:val="0"/>
                <w:bCs w:val="0"/>
                <w:color w:val="auto"/>
              </w:rPr>
              <w:t>Zastoupení (jméno a funkce)</w:t>
            </w:r>
          </w:p>
        </w:tc>
        <w:tc>
          <w:tcPr>
            <w:tcW w:w="5820" w:type="dxa"/>
            <w:tcBorders>
              <w:top w:val="single" w:sz="4" w:space="0" w:color="323E4F" w:themeColor="text2" w:themeShade="BF"/>
              <w:bottom w:val="single" w:sz="4" w:space="0" w:color="323E4F" w:themeColor="text2" w:themeShade="BF"/>
            </w:tcBorders>
          </w:tcPr>
          <w:p w14:paraId="24631637" w14:textId="6B49EE9D" w:rsidR="000729B4" w:rsidRPr="005417A0" w:rsidRDefault="000729B4" w:rsidP="00D743E3">
            <w:pPr>
              <w:spacing w:before="0" w:after="0"/>
              <w:ind w:left="0" w:right="-10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color w:val="auto"/>
              </w:rPr>
            </w:pPr>
          </w:p>
        </w:tc>
      </w:tr>
      <w:tr w:rsidR="005417A0" w:rsidRPr="005417A0" w14:paraId="3123C25D" w14:textId="77777777" w:rsidTr="00E832D1">
        <w:trPr>
          <w:trHeight w:val="5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4" w:type="dxa"/>
            <w:tcBorders>
              <w:top w:val="single" w:sz="4" w:space="0" w:color="323E4F" w:themeColor="text2" w:themeShade="BF"/>
              <w:bottom w:val="single" w:sz="4" w:space="0" w:color="323E4F" w:themeColor="text2" w:themeShade="BF"/>
            </w:tcBorders>
            <w:vAlign w:val="bottom"/>
            <w:hideMark/>
          </w:tcPr>
          <w:p w14:paraId="33478D9F" w14:textId="77777777" w:rsidR="000729B4" w:rsidRPr="005417A0" w:rsidRDefault="000729B4" w:rsidP="00700CBC">
            <w:pPr>
              <w:spacing w:after="0" w:line="480" w:lineRule="auto"/>
              <w:ind w:left="-105" w:right="1"/>
              <w:rPr>
                <w:rFonts w:ascii="Calibri Light" w:hAnsi="Calibri Light" w:cs="Calibri Light"/>
                <w:b w:val="0"/>
                <w:bCs w:val="0"/>
                <w:color w:val="auto"/>
              </w:rPr>
            </w:pPr>
            <w:bookmarkStart w:id="0" w:name="_Hlk210998957"/>
            <w:r w:rsidRPr="005417A0">
              <w:rPr>
                <w:rFonts w:ascii="Calibri Light" w:hAnsi="Calibri Light" w:cs="Calibri Light"/>
                <w:b w:val="0"/>
                <w:bCs w:val="0"/>
                <w:color w:val="auto"/>
              </w:rPr>
              <w:t>Telefon</w:t>
            </w:r>
          </w:p>
        </w:tc>
        <w:tc>
          <w:tcPr>
            <w:tcW w:w="5820" w:type="dxa"/>
            <w:tcBorders>
              <w:top w:val="single" w:sz="4" w:space="0" w:color="323E4F" w:themeColor="text2" w:themeShade="BF"/>
              <w:bottom w:val="single" w:sz="4" w:space="0" w:color="323E4F" w:themeColor="text2" w:themeShade="BF"/>
            </w:tcBorders>
          </w:tcPr>
          <w:p w14:paraId="5B10DE0F" w14:textId="0E53FF30" w:rsidR="000729B4" w:rsidRPr="005417A0" w:rsidRDefault="000729B4" w:rsidP="00D743E3">
            <w:pPr>
              <w:spacing w:before="0" w:after="0"/>
              <w:ind w:left="0" w:right="-10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auto"/>
              </w:rPr>
            </w:pPr>
          </w:p>
        </w:tc>
      </w:tr>
      <w:tr w:rsidR="005417A0" w:rsidRPr="005417A0" w14:paraId="6288A05B" w14:textId="77777777" w:rsidTr="00E832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4" w:type="dxa"/>
            <w:tcBorders>
              <w:top w:val="single" w:sz="4" w:space="0" w:color="323E4F" w:themeColor="text2" w:themeShade="BF"/>
              <w:bottom w:val="single" w:sz="4" w:space="0" w:color="323E4F" w:themeColor="text2" w:themeShade="BF"/>
            </w:tcBorders>
            <w:vAlign w:val="bottom"/>
            <w:hideMark/>
          </w:tcPr>
          <w:p w14:paraId="43E42641" w14:textId="77777777" w:rsidR="000729B4" w:rsidRPr="005417A0" w:rsidRDefault="000729B4" w:rsidP="00700CBC">
            <w:pPr>
              <w:spacing w:after="0" w:line="480" w:lineRule="auto"/>
              <w:ind w:left="-105" w:right="1"/>
              <w:rPr>
                <w:rFonts w:ascii="Calibri Light" w:hAnsi="Calibri Light" w:cs="Calibri Light"/>
                <w:b w:val="0"/>
                <w:bCs w:val="0"/>
                <w:color w:val="auto"/>
              </w:rPr>
            </w:pPr>
            <w:r w:rsidRPr="005417A0">
              <w:rPr>
                <w:rFonts w:ascii="Calibri Light" w:hAnsi="Calibri Light" w:cs="Calibri Light"/>
                <w:b w:val="0"/>
                <w:bCs w:val="0"/>
                <w:color w:val="auto"/>
              </w:rPr>
              <w:t>E-mail</w:t>
            </w:r>
          </w:p>
        </w:tc>
        <w:tc>
          <w:tcPr>
            <w:tcW w:w="5820" w:type="dxa"/>
            <w:tcBorders>
              <w:top w:val="single" w:sz="4" w:space="0" w:color="323E4F" w:themeColor="text2" w:themeShade="BF"/>
              <w:bottom w:val="single" w:sz="4" w:space="0" w:color="323E4F" w:themeColor="text2" w:themeShade="BF"/>
            </w:tcBorders>
          </w:tcPr>
          <w:p w14:paraId="229C557F" w14:textId="47719B8B" w:rsidR="000729B4" w:rsidRPr="005417A0" w:rsidRDefault="000729B4" w:rsidP="00D743E3">
            <w:pPr>
              <w:spacing w:before="0" w:after="0"/>
              <w:ind w:left="0" w:right="-10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color w:val="auto"/>
              </w:rPr>
            </w:pPr>
          </w:p>
        </w:tc>
      </w:tr>
    </w:tbl>
    <w:p w14:paraId="6D843FC3" w14:textId="77777777" w:rsidR="00652575" w:rsidRPr="005417A0" w:rsidRDefault="00652575" w:rsidP="00101983">
      <w:pPr>
        <w:spacing w:after="0"/>
        <w:ind w:left="0" w:right="1"/>
        <w:jc w:val="both"/>
        <w:rPr>
          <w:rFonts w:ascii="Calibri Light" w:hAnsi="Calibri Light" w:cs="Calibri Light"/>
          <w:b/>
          <w:color w:val="auto"/>
        </w:rPr>
      </w:pPr>
    </w:p>
    <w:p w14:paraId="1BDF6626" w14:textId="77777777" w:rsidR="00191137" w:rsidRPr="005417A0" w:rsidRDefault="00191137" w:rsidP="00101983">
      <w:pPr>
        <w:spacing w:after="0"/>
        <w:ind w:left="0" w:right="1"/>
        <w:jc w:val="both"/>
        <w:rPr>
          <w:rFonts w:ascii="Calibri Light" w:hAnsi="Calibri Light" w:cs="Calibri Light"/>
          <w:b/>
          <w:color w:val="auto"/>
        </w:rPr>
      </w:pPr>
    </w:p>
    <w:p w14:paraId="1291D253" w14:textId="77777777" w:rsidR="00191137" w:rsidRPr="005417A0" w:rsidRDefault="00191137" w:rsidP="00101983">
      <w:pPr>
        <w:spacing w:after="0"/>
        <w:ind w:left="0" w:right="1"/>
        <w:jc w:val="both"/>
        <w:rPr>
          <w:rFonts w:ascii="Calibri Light" w:hAnsi="Calibri Light" w:cs="Calibri Light"/>
          <w:b/>
          <w:color w:val="auto"/>
        </w:rPr>
      </w:pPr>
    </w:p>
    <w:p w14:paraId="5D4584D0" w14:textId="719BF76E" w:rsidR="00191137" w:rsidRPr="005417A0" w:rsidRDefault="002F1D7B" w:rsidP="00D743E3">
      <w:pPr>
        <w:spacing w:before="0" w:after="0"/>
        <w:ind w:left="0" w:right="1"/>
        <w:jc w:val="both"/>
        <w:rPr>
          <w:rFonts w:ascii="Calibri Light" w:hAnsi="Calibri Light" w:cs="Calibri Light"/>
          <w:b/>
          <w:color w:val="323E4F" w:themeColor="text2" w:themeShade="BF"/>
        </w:rPr>
      </w:pPr>
      <w:r w:rsidRPr="005417A0">
        <w:rPr>
          <w:rFonts w:ascii="Calibri Light" w:hAnsi="Calibri Light" w:cs="Calibri Light"/>
          <w:b/>
          <w:color w:val="323E4F" w:themeColor="text2" w:themeShade="BF"/>
        </w:rPr>
        <w:t>Nabídka nájemného za objekt občerstvení</w:t>
      </w:r>
      <w:r w:rsidR="00AA1343" w:rsidRPr="005417A0">
        <w:rPr>
          <w:rFonts w:ascii="Calibri Light" w:hAnsi="Calibri Light" w:cs="Calibri Light"/>
          <w:b/>
          <w:color w:val="323E4F" w:themeColor="text2" w:themeShade="BF"/>
        </w:rPr>
        <w:t xml:space="preserve"> za letní sezónu 2026</w:t>
      </w:r>
      <w:r w:rsidR="007A69B4" w:rsidRPr="005417A0">
        <w:rPr>
          <w:rFonts w:ascii="Calibri Light" w:hAnsi="Calibri Light" w:cs="Calibri Light"/>
          <w:b/>
          <w:color w:val="323E4F" w:themeColor="text2" w:themeShade="BF"/>
        </w:rPr>
        <w:t xml:space="preserve"> od 23. 5. 2026 do 30. 8. 2026</w:t>
      </w:r>
    </w:p>
    <w:tbl>
      <w:tblPr>
        <w:tblStyle w:val="Prosttabulka2"/>
        <w:tblW w:w="9036" w:type="dxa"/>
        <w:tblLook w:val="04A0" w:firstRow="1" w:lastRow="0" w:firstColumn="1" w:lastColumn="0" w:noHBand="0" w:noVBand="1"/>
      </w:tblPr>
      <w:tblGrid>
        <w:gridCol w:w="3214"/>
        <w:gridCol w:w="5822"/>
      </w:tblGrid>
      <w:tr w:rsidR="005417A0" w:rsidRPr="005417A0" w14:paraId="25F9E1E6" w14:textId="77777777" w:rsidTr="00E832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4" w:type="dxa"/>
            <w:tcBorders>
              <w:top w:val="single" w:sz="4" w:space="0" w:color="323E4F" w:themeColor="text2" w:themeShade="BF"/>
              <w:bottom w:val="single" w:sz="4" w:space="0" w:color="323E4F" w:themeColor="text2" w:themeShade="BF"/>
            </w:tcBorders>
            <w:hideMark/>
          </w:tcPr>
          <w:bookmarkEnd w:id="0"/>
          <w:p w14:paraId="49BD05A2" w14:textId="0541B4C6" w:rsidR="00191137" w:rsidRPr="005417A0" w:rsidRDefault="008D1E00" w:rsidP="00D743E3">
            <w:pPr>
              <w:spacing w:after="0" w:line="480" w:lineRule="auto"/>
              <w:ind w:left="-105" w:right="1"/>
              <w:rPr>
                <w:rFonts w:ascii="Calibri Light" w:hAnsi="Calibri Light" w:cs="Calibri Light"/>
                <w:b w:val="0"/>
                <w:bCs w:val="0"/>
                <w:color w:val="auto"/>
              </w:rPr>
            </w:pPr>
            <w:r w:rsidRPr="005417A0">
              <w:rPr>
                <w:rFonts w:ascii="Calibri Light" w:hAnsi="Calibri Light" w:cs="Calibri Light"/>
                <w:b w:val="0"/>
                <w:bCs w:val="0"/>
                <w:color w:val="auto"/>
              </w:rPr>
              <w:t>Cena (Kč bez DPH)</w:t>
            </w:r>
          </w:p>
        </w:tc>
        <w:tc>
          <w:tcPr>
            <w:tcW w:w="5822" w:type="dxa"/>
            <w:tcBorders>
              <w:top w:val="single" w:sz="4" w:space="0" w:color="323E4F" w:themeColor="text2" w:themeShade="BF"/>
              <w:bottom w:val="single" w:sz="4" w:space="0" w:color="323E4F" w:themeColor="text2" w:themeShade="BF"/>
            </w:tcBorders>
            <w:vAlign w:val="center"/>
          </w:tcPr>
          <w:p w14:paraId="738DE793" w14:textId="2445A67E" w:rsidR="00191137" w:rsidRPr="005417A0" w:rsidRDefault="00191137" w:rsidP="00D743E3">
            <w:pPr>
              <w:spacing w:before="0" w:after="0"/>
              <w:ind w:left="0" w:right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 w:val="0"/>
                <w:bCs w:val="0"/>
                <w:color w:val="auto"/>
              </w:rPr>
            </w:pPr>
          </w:p>
        </w:tc>
      </w:tr>
    </w:tbl>
    <w:p w14:paraId="6B748116" w14:textId="77777777" w:rsidR="003C710D" w:rsidRPr="005417A0" w:rsidRDefault="003C710D" w:rsidP="00D743E3">
      <w:pPr>
        <w:spacing w:before="240" w:after="0"/>
        <w:ind w:left="0" w:right="1"/>
        <w:jc w:val="both"/>
        <w:rPr>
          <w:rFonts w:ascii="Calibri Light" w:hAnsi="Calibri Light" w:cs="Calibri Light"/>
          <w:b/>
          <w:color w:val="auto"/>
        </w:rPr>
      </w:pPr>
    </w:p>
    <w:p w14:paraId="76DF6FE1" w14:textId="77777777" w:rsidR="003C710D" w:rsidRPr="005417A0" w:rsidRDefault="003C710D" w:rsidP="00101983">
      <w:pPr>
        <w:spacing w:before="240" w:after="0"/>
        <w:ind w:left="0" w:right="1"/>
        <w:jc w:val="both"/>
        <w:rPr>
          <w:rFonts w:ascii="Calibri Light" w:hAnsi="Calibri Light" w:cs="Calibri Light"/>
          <w:b/>
          <w:color w:val="auto"/>
        </w:rPr>
      </w:pPr>
    </w:p>
    <w:p w14:paraId="069A86F5" w14:textId="77777777" w:rsidR="003C710D" w:rsidRPr="005417A0" w:rsidRDefault="003C710D" w:rsidP="00101983">
      <w:pPr>
        <w:spacing w:before="240" w:after="0"/>
        <w:ind w:left="0" w:right="1"/>
        <w:jc w:val="both"/>
        <w:rPr>
          <w:rFonts w:ascii="Calibri Light" w:hAnsi="Calibri Light" w:cs="Calibri Light"/>
          <w:b/>
          <w:color w:val="auto"/>
        </w:rPr>
      </w:pPr>
    </w:p>
    <w:p w14:paraId="644C00A4" w14:textId="77777777" w:rsidR="006E1D4D" w:rsidRPr="005417A0" w:rsidRDefault="006E1D4D" w:rsidP="00101983">
      <w:pPr>
        <w:spacing w:before="240" w:after="0"/>
        <w:ind w:left="0" w:right="1"/>
        <w:jc w:val="both"/>
        <w:rPr>
          <w:rFonts w:ascii="Calibri Light" w:hAnsi="Calibri Light" w:cs="Calibri Light"/>
          <w:b/>
          <w:color w:val="auto"/>
        </w:rPr>
      </w:pPr>
    </w:p>
    <w:p w14:paraId="0DA3144B" w14:textId="77777777" w:rsidR="003C710D" w:rsidRPr="005417A0" w:rsidRDefault="003C710D" w:rsidP="00101983">
      <w:pPr>
        <w:spacing w:before="240" w:after="0"/>
        <w:ind w:left="0" w:right="1"/>
        <w:jc w:val="both"/>
        <w:rPr>
          <w:rFonts w:ascii="Calibri Light" w:hAnsi="Calibri Light" w:cs="Calibri Light"/>
          <w:b/>
          <w:color w:val="auto"/>
        </w:rPr>
      </w:pPr>
    </w:p>
    <w:p w14:paraId="0868E1F3" w14:textId="77777777" w:rsidR="003C710D" w:rsidRPr="005417A0" w:rsidRDefault="003C710D" w:rsidP="00101983">
      <w:pPr>
        <w:spacing w:before="240" w:after="0"/>
        <w:ind w:left="0" w:right="1"/>
        <w:jc w:val="both"/>
        <w:rPr>
          <w:rFonts w:ascii="Calibri Light" w:hAnsi="Calibri Light" w:cs="Calibri Light"/>
          <w:b/>
          <w:color w:val="auto"/>
        </w:rPr>
      </w:pPr>
    </w:p>
    <w:p w14:paraId="2F2F1F7E" w14:textId="77777777" w:rsidR="003C710D" w:rsidRPr="005417A0" w:rsidRDefault="003C710D" w:rsidP="00101983">
      <w:pPr>
        <w:spacing w:before="240" w:after="0"/>
        <w:ind w:left="0" w:right="1"/>
        <w:jc w:val="both"/>
        <w:rPr>
          <w:rFonts w:ascii="Calibri Light" w:hAnsi="Calibri Light" w:cs="Calibri Light"/>
          <w:b/>
          <w:color w:val="auto"/>
        </w:rPr>
      </w:pPr>
    </w:p>
    <w:p w14:paraId="1F2AC2EC" w14:textId="77777777" w:rsidR="003C710D" w:rsidRPr="005417A0" w:rsidRDefault="003C710D" w:rsidP="00101983">
      <w:pPr>
        <w:spacing w:before="240" w:after="0"/>
        <w:ind w:left="0" w:right="1"/>
        <w:jc w:val="both"/>
        <w:rPr>
          <w:rFonts w:ascii="Calibri Light" w:hAnsi="Calibri Light" w:cs="Calibri Light"/>
          <w:b/>
          <w:color w:val="auto"/>
        </w:rPr>
      </w:pPr>
    </w:p>
    <w:p w14:paraId="663F23E4" w14:textId="77777777" w:rsidR="003C710D" w:rsidRPr="005417A0" w:rsidRDefault="003C710D" w:rsidP="00101983">
      <w:pPr>
        <w:spacing w:before="240" w:after="0"/>
        <w:ind w:left="0" w:right="1"/>
        <w:jc w:val="both"/>
        <w:rPr>
          <w:rFonts w:ascii="Calibri Light" w:hAnsi="Calibri Light" w:cs="Calibri Light"/>
          <w:b/>
          <w:color w:val="auto"/>
        </w:rPr>
      </w:pPr>
    </w:p>
    <w:p w14:paraId="1EC6765B" w14:textId="46848DC2" w:rsidR="00811294" w:rsidRPr="005417A0" w:rsidRDefault="00811294" w:rsidP="00101983">
      <w:pPr>
        <w:spacing w:before="240" w:after="0"/>
        <w:ind w:left="0" w:right="1"/>
        <w:jc w:val="both"/>
        <w:rPr>
          <w:rFonts w:ascii="Calibri Light" w:hAnsi="Calibri Light" w:cs="Calibri Light"/>
          <w:color w:val="323E4F" w:themeColor="text2" w:themeShade="BF"/>
        </w:rPr>
      </w:pPr>
      <w:r w:rsidRPr="005417A0">
        <w:rPr>
          <w:rFonts w:ascii="Calibri Light" w:hAnsi="Calibri Light" w:cs="Calibri Light"/>
          <w:b/>
          <w:color w:val="323E4F" w:themeColor="text2" w:themeShade="BF"/>
        </w:rPr>
        <w:lastRenderedPageBreak/>
        <w:t>Návrh provozní doby</w:t>
      </w:r>
    </w:p>
    <w:p w14:paraId="3027A564" w14:textId="77777777" w:rsidR="005B5149" w:rsidRPr="005417A0" w:rsidRDefault="005B5149" w:rsidP="00101983">
      <w:pPr>
        <w:tabs>
          <w:tab w:val="left" w:pos="284"/>
        </w:tabs>
        <w:suppressAutoHyphens w:val="0"/>
        <w:autoSpaceDN/>
        <w:spacing w:after="0"/>
        <w:ind w:left="0" w:right="1"/>
        <w:jc w:val="both"/>
        <w:rPr>
          <w:rFonts w:ascii="Calibri Light" w:hAnsi="Calibri Light" w:cs="Calibri Light"/>
          <w:color w:val="auto"/>
          <w:szCs w:val="24"/>
        </w:rPr>
      </w:pPr>
      <w:r w:rsidRPr="005417A0">
        <w:rPr>
          <w:rFonts w:ascii="Calibri Light" w:hAnsi="Calibri Light" w:cs="Calibri Light"/>
          <w:color w:val="auto"/>
          <w:szCs w:val="24"/>
        </w:rPr>
        <w:t xml:space="preserve">Návrh provozní doby – např. pouze dle provozu letního koupaliště, využití prodejního okna mimo areál apod. </w:t>
      </w:r>
    </w:p>
    <w:p w14:paraId="65A8A456" w14:textId="77777777" w:rsidR="006E1D4D" w:rsidRPr="005417A0" w:rsidRDefault="006E1D4D" w:rsidP="00101983">
      <w:pPr>
        <w:tabs>
          <w:tab w:val="left" w:pos="284"/>
        </w:tabs>
        <w:suppressAutoHyphens w:val="0"/>
        <w:autoSpaceDN/>
        <w:spacing w:after="0"/>
        <w:ind w:left="0" w:right="1"/>
        <w:jc w:val="both"/>
        <w:rPr>
          <w:rFonts w:ascii="Calibri Light" w:hAnsi="Calibri Light" w:cs="Calibri Light"/>
          <w:color w:val="auto"/>
          <w:szCs w:val="24"/>
        </w:rPr>
      </w:pPr>
    </w:p>
    <w:p w14:paraId="18DF757B" w14:textId="4D04CCF0" w:rsidR="00811294" w:rsidRPr="005417A0" w:rsidRDefault="00811294" w:rsidP="00E4737B">
      <w:pPr>
        <w:tabs>
          <w:tab w:val="left" w:pos="8353"/>
        </w:tabs>
        <w:spacing w:before="0" w:after="0"/>
        <w:ind w:left="0"/>
        <w:jc w:val="both"/>
        <w:rPr>
          <w:rFonts w:ascii="Calibri Light" w:hAnsi="Calibri Light" w:cs="Calibri Light"/>
          <w:color w:val="auto"/>
        </w:rPr>
      </w:pPr>
    </w:p>
    <w:p w14:paraId="4FAAC1A8" w14:textId="77777777" w:rsidR="00811294" w:rsidRPr="005417A0" w:rsidRDefault="00811294" w:rsidP="00101983">
      <w:pPr>
        <w:spacing w:before="0" w:after="0"/>
        <w:jc w:val="both"/>
        <w:rPr>
          <w:rFonts w:ascii="Calibri Light" w:hAnsi="Calibri Light" w:cs="Calibri Light"/>
          <w:color w:val="auto"/>
        </w:rPr>
      </w:pPr>
    </w:p>
    <w:p w14:paraId="64D418EE" w14:textId="77777777" w:rsidR="00811294" w:rsidRPr="005417A0" w:rsidRDefault="00811294" w:rsidP="00101983">
      <w:pPr>
        <w:spacing w:before="0" w:after="0"/>
        <w:jc w:val="both"/>
        <w:rPr>
          <w:rFonts w:ascii="Calibri Light" w:hAnsi="Calibri Light" w:cs="Calibri Light"/>
          <w:color w:val="auto"/>
        </w:rPr>
      </w:pPr>
    </w:p>
    <w:p w14:paraId="37CD4691" w14:textId="77777777" w:rsidR="00811294" w:rsidRPr="005417A0" w:rsidRDefault="00811294" w:rsidP="00101983">
      <w:pPr>
        <w:spacing w:before="0" w:after="0"/>
        <w:jc w:val="both"/>
        <w:rPr>
          <w:rFonts w:ascii="Calibri Light" w:hAnsi="Calibri Light" w:cs="Calibri Light"/>
          <w:color w:val="auto"/>
        </w:rPr>
      </w:pPr>
    </w:p>
    <w:p w14:paraId="5918F5ED" w14:textId="77777777" w:rsidR="00811294" w:rsidRPr="005417A0" w:rsidRDefault="00811294" w:rsidP="00101983">
      <w:pPr>
        <w:spacing w:before="0" w:after="0"/>
        <w:jc w:val="both"/>
        <w:rPr>
          <w:rFonts w:ascii="Calibri Light" w:hAnsi="Calibri Light" w:cs="Calibri Light"/>
          <w:color w:val="auto"/>
        </w:rPr>
      </w:pPr>
    </w:p>
    <w:p w14:paraId="2D9F695A" w14:textId="77777777" w:rsidR="00811294" w:rsidRPr="005417A0" w:rsidRDefault="00811294" w:rsidP="00101983">
      <w:pPr>
        <w:spacing w:before="0" w:after="0"/>
        <w:jc w:val="both"/>
        <w:rPr>
          <w:rFonts w:ascii="Calibri Light" w:hAnsi="Calibri Light" w:cs="Calibri Light"/>
          <w:color w:val="auto"/>
        </w:rPr>
      </w:pPr>
    </w:p>
    <w:p w14:paraId="57997CE2" w14:textId="77777777" w:rsidR="00811294" w:rsidRPr="005417A0" w:rsidRDefault="00811294" w:rsidP="00101983">
      <w:pPr>
        <w:spacing w:before="0" w:after="0"/>
        <w:jc w:val="both"/>
        <w:rPr>
          <w:rFonts w:ascii="Calibri Light" w:hAnsi="Calibri Light" w:cs="Calibri Light"/>
          <w:color w:val="auto"/>
        </w:rPr>
      </w:pPr>
    </w:p>
    <w:p w14:paraId="3658C61D" w14:textId="77777777" w:rsidR="00811294" w:rsidRPr="005417A0" w:rsidRDefault="00811294" w:rsidP="00101983">
      <w:pPr>
        <w:spacing w:before="0" w:after="0"/>
        <w:jc w:val="both"/>
        <w:rPr>
          <w:rFonts w:ascii="Calibri Light" w:hAnsi="Calibri Light" w:cs="Calibri Light"/>
          <w:color w:val="auto"/>
        </w:rPr>
      </w:pPr>
    </w:p>
    <w:p w14:paraId="06B5227A" w14:textId="77777777" w:rsidR="00811294" w:rsidRPr="005417A0" w:rsidRDefault="00811294" w:rsidP="00101983">
      <w:pPr>
        <w:spacing w:before="0" w:after="0"/>
        <w:jc w:val="both"/>
        <w:rPr>
          <w:rFonts w:ascii="Calibri Light" w:hAnsi="Calibri Light" w:cs="Calibri Light"/>
          <w:color w:val="auto"/>
        </w:rPr>
      </w:pPr>
    </w:p>
    <w:p w14:paraId="7A1A06C5" w14:textId="77777777" w:rsidR="00AB0EBE" w:rsidRPr="005417A0" w:rsidRDefault="00AB0EBE" w:rsidP="00101983">
      <w:pPr>
        <w:spacing w:before="0" w:after="0"/>
        <w:jc w:val="both"/>
        <w:rPr>
          <w:rFonts w:ascii="Calibri Light" w:hAnsi="Calibri Light" w:cs="Calibri Light"/>
          <w:color w:val="auto"/>
        </w:rPr>
      </w:pPr>
    </w:p>
    <w:p w14:paraId="577F7221" w14:textId="77777777" w:rsidR="00AB0EBE" w:rsidRPr="005417A0" w:rsidRDefault="00AB0EBE" w:rsidP="00101983">
      <w:pPr>
        <w:spacing w:before="0" w:after="0"/>
        <w:jc w:val="both"/>
        <w:rPr>
          <w:rFonts w:ascii="Calibri Light" w:hAnsi="Calibri Light" w:cs="Calibri Light"/>
          <w:color w:val="auto"/>
        </w:rPr>
      </w:pPr>
    </w:p>
    <w:p w14:paraId="6D19B685" w14:textId="77777777" w:rsidR="00AB0EBE" w:rsidRPr="005417A0" w:rsidRDefault="00AB0EBE" w:rsidP="00101983">
      <w:pPr>
        <w:spacing w:before="0" w:after="0"/>
        <w:jc w:val="both"/>
        <w:rPr>
          <w:rFonts w:ascii="Calibri Light" w:hAnsi="Calibri Light" w:cs="Calibri Light"/>
          <w:color w:val="auto"/>
        </w:rPr>
      </w:pPr>
    </w:p>
    <w:p w14:paraId="5074A6B6" w14:textId="77777777" w:rsidR="00AB0EBE" w:rsidRPr="005417A0" w:rsidRDefault="00AB0EBE" w:rsidP="00101983">
      <w:pPr>
        <w:spacing w:before="0" w:after="0"/>
        <w:jc w:val="both"/>
        <w:rPr>
          <w:rFonts w:ascii="Calibri Light" w:hAnsi="Calibri Light" w:cs="Calibri Light"/>
          <w:color w:val="auto"/>
        </w:rPr>
      </w:pPr>
    </w:p>
    <w:p w14:paraId="149C7DFC" w14:textId="77777777" w:rsidR="00AB0EBE" w:rsidRPr="005417A0" w:rsidRDefault="00AB0EBE" w:rsidP="00101983">
      <w:pPr>
        <w:spacing w:before="0" w:after="0"/>
        <w:jc w:val="both"/>
        <w:rPr>
          <w:rFonts w:ascii="Calibri Light" w:hAnsi="Calibri Light" w:cs="Calibri Light"/>
          <w:color w:val="auto"/>
        </w:rPr>
      </w:pPr>
    </w:p>
    <w:p w14:paraId="76284159" w14:textId="77777777" w:rsidR="00AB0EBE" w:rsidRPr="005417A0" w:rsidRDefault="00AB0EBE" w:rsidP="00101983">
      <w:pPr>
        <w:spacing w:before="0" w:after="0"/>
        <w:jc w:val="both"/>
        <w:rPr>
          <w:rFonts w:ascii="Calibri Light" w:hAnsi="Calibri Light" w:cs="Calibri Light"/>
          <w:color w:val="auto"/>
        </w:rPr>
      </w:pPr>
    </w:p>
    <w:p w14:paraId="14FA841D" w14:textId="77777777" w:rsidR="00745CF2" w:rsidRPr="005417A0" w:rsidRDefault="00745CF2" w:rsidP="00101983">
      <w:pPr>
        <w:spacing w:before="0" w:after="0"/>
        <w:jc w:val="both"/>
        <w:rPr>
          <w:rFonts w:ascii="Calibri Light" w:hAnsi="Calibri Light" w:cs="Calibri Light"/>
          <w:color w:val="auto"/>
        </w:rPr>
      </w:pPr>
    </w:p>
    <w:p w14:paraId="5503CF13" w14:textId="77777777" w:rsidR="00AB0EBE" w:rsidRPr="005417A0" w:rsidRDefault="00AB0EBE" w:rsidP="00101983">
      <w:pPr>
        <w:spacing w:before="0" w:after="0"/>
        <w:jc w:val="both"/>
        <w:rPr>
          <w:rFonts w:ascii="Calibri Light" w:hAnsi="Calibri Light" w:cs="Calibri Light"/>
          <w:color w:val="auto"/>
        </w:rPr>
      </w:pPr>
    </w:p>
    <w:p w14:paraId="4430B1A3" w14:textId="77777777" w:rsidR="00AB0EBE" w:rsidRPr="005417A0" w:rsidRDefault="00AB0EBE" w:rsidP="00101983">
      <w:pPr>
        <w:spacing w:before="0" w:after="0"/>
        <w:jc w:val="both"/>
        <w:rPr>
          <w:rFonts w:ascii="Calibri Light" w:hAnsi="Calibri Light" w:cs="Calibri Light"/>
          <w:color w:val="auto"/>
        </w:rPr>
      </w:pPr>
    </w:p>
    <w:p w14:paraId="090F112A" w14:textId="77777777" w:rsidR="00AB0EBE" w:rsidRPr="005417A0" w:rsidRDefault="00AB0EBE" w:rsidP="00101983">
      <w:pPr>
        <w:spacing w:before="0" w:after="0"/>
        <w:jc w:val="both"/>
        <w:rPr>
          <w:rFonts w:ascii="Calibri Light" w:hAnsi="Calibri Light" w:cs="Calibri Light"/>
          <w:color w:val="auto"/>
        </w:rPr>
      </w:pPr>
    </w:p>
    <w:p w14:paraId="1E7C4462" w14:textId="77777777" w:rsidR="00745CF2" w:rsidRPr="005417A0" w:rsidRDefault="00745CF2" w:rsidP="00101983">
      <w:pPr>
        <w:spacing w:before="0" w:after="0"/>
        <w:jc w:val="both"/>
        <w:rPr>
          <w:rFonts w:ascii="Calibri Light" w:hAnsi="Calibri Light" w:cs="Calibri Light"/>
          <w:color w:val="auto"/>
        </w:rPr>
      </w:pPr>
    </w:p>
    <w:p w14:paraId="7A1AC44D" w14:textId="77777777" w:rsidR="004713D5" w:rsidRPr="005417A0" w:rsidRDefault="004713D5" w:rsidP="00101983">
      <w:pPr>
        <w:spacing w:before="0" w:after="0"/>
        <w:jc w:val="both"/>
        <w:rPr>
          <w:rFonts w:ascii="Calibri Light" w:hAnsi="Calibri Light" w:cs="Calibri Light"/>
          <w:color w:val="auto"/>
        </w:rPr>
      </w:pPr>
    </w:p>
    <w:p w14:paraId="71C4DD9C" w14:textId="77777777" w:rsidR="004713D5" w:rsidRPr="005417A0" w:rsidRDefault="004713D5" w:rsidP="00101983">
      <w:pPr>
        <w:spacing w:before="0" w:after="0"/>
        <w:jc w:val="both"/>
        <w:rPr>
          <w:rFonts w:ascii="Calibri Light" w:hAnsi="Calibri Light" w:cs="Calibri Light"/>
          <w:color w:val="auto"/>
        </w:rPr>
      </w:pPr>
    </w:p>
    <w:p w14:paraId="6C0C405C" w14:textId="77777777" w:rsidR="004713D5" w:rsidRPr="005417A0" w:rsidRDefault="004713D5" w:rsidP="00101983">
      <w:pPr>
        <w:spacing w:before="0" w:after="0"/>
        <w:jc w:val="both"/>
        <w:rPr>
          <w:rFonts w:ascii="Calibri Light" w:hAnsi="Calibri Light" w:cs="Calibri Light"/>
          <w:color w:val="auto"/>
        </w:rPr>
      </w:pPr>
    </w:p>
    <w:p w14:paraId="0CFEC32F" w14:textId="77777777" w:rsidR="004713D5" w:rsidRPr="005417A0" w:rsidRDefault="004713D5" w:rsidP="00101983">
      <w:pPr>
        <w:spacing w:before="0" w:after="0"/>
        <w:jc w:val="both"/>
        <w:rPr>
          <w:rFonts w:ascii="Calibri Light" w:hAnsi="Calibri Light" w:cs="Calibri Light"/>
          <w:color w:val="auto"/>
        </w:rPr>
      </w:pPr>
    </w:p>
    <w:p w14:paraId="295D12EB" w14:textId="77777777" w:rsidR="004713D5" w:rsidRPr="005417A0" w:rsidRDefault="004713D5" w:rsidP="00101983">
      <w:pPr>
        <w:spacing w:before="0" w:after="0"/>
        <w:jc w:val="both"/>
        <w:rPr>
          <w:rFonts w:ascii="Calibri Light" w:hAnsi="Calibri Light" w:cs="Calibri Light"/>
          <w:color w:val="auto"/>
        </w:rPr>
      </w:pPr>
    </w:p>
    <w:p w14:paraId="3A1B330F" w14:textId="77777777" w:rsidR="004713D5" w:rsidRPr="005417A0" w:rsidRDefault="004713D5" w:rsidP="00101983">
      <w:pPr>
        <w:spacing w:before="0" w:after="0"/>
        <w:jc w:val="both"/>
        <w:rPr>
          <w:rFonts w:ascii="Calibri Light" w:hAnsi="Calibri Light" w:cs="Calibri Light"/>
          <w:color w:val="auto"/>
        </w:rPr>
      </w:pPr>
    </w:p>
    <w:p w14:paraId="6F99798D" w14:textId="77777777" w:rsidR="004713D5" w:rsidRPr="005417A0" w:rsidRDefault="004713D5" w:rsidP="00101983">
      <w:pPr>
        <w:spacing w:before="0" w:after="0"/>
        <w:jc w:val="both"/>
        <w:rPr>
          <w:rFonts w:ascii="Calibri Light" w:hAnsi="Calibri Light" w:cs="Calibri Light"/>
          <w:color w:val="auto"/>
        </w:rPr>
      </w:pPr>
    </w:p>
    <w:p w14:paraId="398684A4" w14:textId="77777777" w:rsidR="004713D5" w:rsidRPr="005417A0" w:rsidRDefault="004713D5" w:rsidP="00101983">
      <w:pPr>
        <w:spacing w:before="0" w:after="0"/>
        <w:jc w:val="both"/>
        <w:rPr>
          <w:rFonts w:ascii="Calibri Light" w:hAnsi="Calibri Light" w:cs="Calibri Light"/>
          <w:color w:val="auto"/>
        </w:rPr>
      </w:pPr>
    </w:p>
    <w:p w14:paraId="7CEC4C6B" w14:textId="77777777" w:rsidR="004713D5" w:rsidRPr="005417A0" w:rsidRDefault="004713D5" w:rsidP="00101983">
      <w:pPr>
        <w:spacing w:before="0" w:after="0"/>
        <w:jc w:val="both"/>
        <w:rPr>
          <w:rFonts w:ascii="Calibri Light" w:hAnsi="Calibri Light" w:cs="Calibri Light"/>
          <w:color w:val="auto"/>
        </w:rPr>
      </w:pPr>
    </w:p>
    <w:p w14:paraId="0025AC35" w14:textId="77777777" w:rsidR="004713D5" w:rsidRPr="005417A0" w:rsidRDefault="004713D5" w:rsidP="00101983">
      <w:pPr>
        <w:spacing w:before="0" w:after="0"/>
        <w:jc w:val="both"/>
        <w:rPr>
          <w:rFonts w:ascii="Calibri Light" w:hAnsi="Calibri Light" w:cs="Calibri Light"/>
          <w:color w:val="auto"/>
        </w:rPr>
      </w:pPr>
    </w:p>
    <w:p w14:paraId="431A9CE9" w14:textId="77777777" w:rsidR="004713D5" w:rsidRPr="005417A0" w:rsidRDefault="004713D5" w:rsidP="00101983">
      <w:pPr>
        <w:spacing w:before="0" w:after="0"/>
        <w:jc w:val="both"/>
        <w:rPr>
          <w:rFonts w:ascii="Calibri Light" w:hAnsi="Calibri Light" w:cs="Calibri Light"/>
          <w:color w:val="auto"/>
        </w:rPr>
      </w:pPr>
    </w:p>
    <w:p w14:paraId="4A4C061C" w14:textId="77777777" w:rsidR="004713D5" w:rsidRPr="005417A0" w:rsidRDefault="004713D5" w:rsidP="00101983">
      <w:pPr>
        <w:spacing w:before="0" w:after="0"/>
        <w:jc w:val="both"/>
        <w:rPr>
          <w:rFonts w:ascii="Calibri Light" w:hAnsi="Calibri Light" w:cs="Calibri Light"/>
          <w:color w:val="auto"/>
        </w:rPr>
      </w:pPr>
    </w:p>
    <w:p w14:paraId="66D7E5C3" w14:textId="77777777" w:rsidR="004713D5" w:rsidRPr="005417A0" w:rsidRDefault="004713D5" w:rsidP="00101983">
      <w:pPr>
        <w:spacing w:before="0" w:after="0"/>
        <w:jc w:val="both"/>
        <w:rPr>
          <w:rFonts w:ascii="Calibri Light" w:hAnsi="Calibri Light" w:cs="Calibri Light"/>
          <w:color w:val="auto"/>
        </w:rPr>
      </w:pPr>
    </w:p>
    <w:p w14:paraId="39445E23" w14:textId="77777777" w:rsidR="004713D5" w:rsidRPr="005417A0" w:rsidRDefault="004713D5" w:rsidP="00101983">
      <w:pPr>
        <w:spacing w:before="0" w:after="0"/>
        <w:jc w:val="both"/>
        <w:rPr>
          <w:rFonts w:ascii="Calibri Light" w:hAnsi="Calibri Light" w:cs="Calibri Light"/>
          <w:color w:val="auto"/>
        </w:rPr>
      </w:pPr>
    </w:p>
    <w:p w14:paraId="33F68CA3" w14:textId="77777777" w:rsidR="004713D5" w:rsidRPr="005417A0" w:rsidRDefault="004713D5" w:rsidP="00101983">
      <w:pPr>
        <w:spacing w:before="0" w:after="0"/>
        <w:jc w:val="both"/>
        <w:rPr>
          <w:rFonts w:ascii="Calibri Light" w:hAnsi="Calibri Light" w:cs="Calibri Light"/>
          <w:color w:val="auto"/>
        </w:rPr>
      </w:pPr>
    </w:p>
    <w:p w14:paraId="43508192" w14:textId="77777777" w:rsidR="004713D5" w:rsidRPr="005417A0" w:rsidRDefault="004713D5" w:rsidP="00101983">
      <w:pPr>
        <w:spacing w:before="0" w:after="0"/>
        <w:jc w:val="both"/>
        <w:rPr>
          <w:rFonts w:ascii="Calibri Light" w:hAnsi="Calibri Light" w:cs="Calibri Light"/>
          <w:color w:val="auto"/>
        </w:rPr>
      </w:pPr>
    </w:p>
    <w:p w14:paraId="293BC8FF" w14:textId="77777777" w:rsidR="004713D5" w:rsidRPr="005417A0" w:rsidRDefault="004713D5" w:rsidP="00101983">
      <w:pPr>
        <w:spacing w:before="0" w:after="0"/>
        <w:jc w:val="both"/>
        <w:rPr>
          <w:rFonts w:ascii="Calibri Light" w:hAnsi="Calibri Light" w:cs="Calibri Light"/>
          <w:color w:val="auto"/>
        </w:rPr>
      </w:pPr>
    </w:p>
    <w:p w14:paraId="47207CFC" w14:textId="77777777" w:rsidR="004713D5" w:rsidRPr="005417A0" w:rsidRDefault="004713D5" w:rsidP="00101983">
      <w:pPr>
        <w:spacing w:before="0" w:after="0"/>
        <w:jc w:val="both"/>
        <w:rPr>
          <w:rFonts w:ascii="Calibri Light" w:hAnsi="Calibri Light" w:cs="Calibri Light"/>
          <w:color w:val="auto"/>
        </w:rPr>
      </w:pPr>
    </w:p>
    <w:p w14:paraId="577E10C6" w14:textId="77777777" w:rsidR="004713D5" w:rsidRPr="005417A0" w:rsidRDefault="004713D5" w:rsidP="00101983">
      <w:pPr>
        <w:spacing w:before="0" w:after="0"/>
        <w:jc w:val="both"/>
        <w:rPr>
          <w:rFonts w:ascii="Calibri Light" w:hAnsi="Calibri Light" w:cs="Calibri Light"/>
          <w:color w:val="auto"/>
        </w:rPr>
      </w:pPr>
    </w:p>
    <w:p w14:paraId="7F97DC0B" w14:textId="77777777" w:rsidR="004713D5" w:rsidRPr="005417A0" w:rsidRDefault="004713D5" w:rsidP="00101983">
      <w:pPr>
        <w:spacing w:before="0" w:after="0"/>
        <w:jc w:val="both"/>
        <w:rPr>
          <w:rFonts w:ascii="Calibri Light" w:hAnsi="Calibri Light" w:cs="Calibri Light"/>
          <w:color w:val="auto"/>
        </w:rPr>
      </w:pPr>
    </w:p>
    <w:p w14:paraId="093A1CBB" w14:textId="77777777" w:rsidR="004713D5" w:rsidRPr="005417A0" w:rsidRDefault="004713D5" w:rsidP="00101983">
      <w:pPr>
        <w:spacing w:before="0" w:after="0"/>
        <w:jc w:val="both"/>
        <w:rPr>
          <w:rFonts w:ascii="Calibri Light" w:hAnsi="Calibri Light" w:cs="Calibri Light"/>
          <w:color w:val="auto"/>
        </w:rPr>
      </w:pPr>
    </w:p>
    <w:p w14:paraId="0C8A4BC1" w14:textId="77777777" w:rsidR="004713D5" w:rsidRPr="005417A0" w:rsidRDefault="004713D5" w:rsidP="00101983">
      <w:pPr>
        <w:spacing w:before="0" w:after="0"/>
        <w:jc w:val="both"/>
        <w:rPr>
          <w:rFonts w:ascii="Calibri Light" w:hAnsi="Calibri Light" w:cs="Calibri Light"/>
          <w:color w:val="auto"/>
        </w:rPr>
      </w:pPr>
    </w:p>
    <w:p w14:paraId="6DF850EC" w14:textId="77777777" w:rsidR="00811294" w:rsidRPr="005417A0" w:rsidRDefault="00811294" w:rsidP="00101983">
      <w:pPr>
        <w:spacing w:after="0"/>
        <w:ind w:left="0" w:right="1"/>
        <w:jc w:val="both"/>
        <w:rPr>
          <w:rFonts w:ascii="Calibri Light" w:hAnsi="Calibri Light" w:cs="Calibri Light"/>
          <w:color w:val="323E4F" w:themeColor="text2" w:themeShade="BF"/>
        </w:rPr>
      </w:pPr>
      <w:r w:rsidRPr="005417A0">
        <w:rPr>
          <w:rFonts w:ascii="Calibri Light" w:hAnsi="Calibri Light" w:cs="Calibri Light"/>
          <w:b/>
          <w:color w:val="323E4F" w:themeColor="text2" w:themeShade="BF"/>
        </w:rPr>
        <w:lastRenderedPageBreak/>
        <w:t>Koncept provozu občerstvení</w:t>
      </w:r>
    </w:p>
    <w:p w14:paraId="2CAD5C5C" w14:textId="77777777" w:rsidR="00D46336" w:rsidRPr="005417A0" w:rsidRDefault="00D46336" w:rsidP="00101983">
      <w:pPr>
        <w:tabs>
          <w:tab w:val="left" w:pos="284"/>
        </w:tabs>
        <w:suppressAutoHyphens w:val="0"/>
        <w:autoSpaceDN/>
        <w:spacing w:before="0" w:after="0"/>
        <w:ind w:left="0" w:right="1"/>
        <w:jc w:val="both"/>
        <w:rPr>
          <w:rFonts w:ascii="Calibri Light" w:hAnsi="Calibri Light" w:cs="Calibri Light"/>
          <w:color w:val="auto"/>
          <w:szCs w:val="24"/>
        </w:rPr>
      </w:pPr>
      <w:bookmarkStart w:id="1" w:name="_Hlk204782811"/>
      <w:bookmarkStart w:id="2" w:name="_Hlk204328946"/>
      <w:r w:rsidRPr="005417A0">
        <w:rPr>
          <w:rFonts w:ascii="Calibri Light" w:hAnsi="Calibri Light" w:cs="Calibri Light"/>
          <w:color w:val="auto"/>
          <w:szCs w:val="24"/>
        </w:rPr>
        <w:t>Koncept provozu občerstvení – návrh sortimentu jídel a nápojů, způsob jejich zajištění (např. nákup od dodavatelů, vlastní výroba apod.), představa o organizaci provozu s důrazem na pohodlí návštěvníků a plynulost obsluhy (např. omezení front).</w:t>
      </w:r>
    </w:p>
    <w:p w14:paraId="047AA33B" w14:textId="77777777" w:rsidR="00811294" w:rsidRPr="005417A0" w:rsidRDefault="00811294" w:rsidP="00101983">
      <w:pPr>
        <w:spacing w:after="0"/>
        <w:jc w:val="both"/>
        <w:rPr>
          <w:rFonts w:ascii="Calibri Light" w:hAnsi="Calibri Light" w:cs="Calibri Light"/>
          <w:color w:val="auto"/>
        </w:rPr>
      </w:pPr>
    </w:p>
    <w:p w14:paraId="6FD4CB46" w14:textId="77777777" w:rsidR="00811294" w:rsidRPr="005417A0" w:rsidRDefault="00811294" w:rsidP="00101983">
      <w:pPr>
        <w:spacing w:after="0"/>
        <w:jc w:val="both"/>
        <w:rPr>
          <w:rFonts w:ascii="Calibri Light" w:hAnsi="Calibri Light" w:cs="Calibri Light"/>
          <w:color w:val="auto"/>
        </w:rPr>
      </w:pPr>
    </w:p>
    <w:p w14:paraId="51872926" w14:textId="77777777" w:rsidR="00811294" w:rsidRPr="005417A0" w:rsidRDefault="00811294" w:rsidP="00101983">
      <w:pPr>
        <w:spacing w:after="0"/>
        <w:jc w:val="both"/>
        <w:rPr>
          <w:rFonts w:ascii="Calibri Light" w:hAnsi="Calibri Light" w:cs="Calibri Light"/>
          <w:color w:val="auto"/>
        </w:rPr>
      </w:pPr>
    </w:p>
    <w:p w14:paraId="49428639" w14:textId="77777777" w:rsidR="00811294" w:rsidRPr="005417A0" w:rsidRDefault="00811294" w:rsidP="00101983">
      <w:pPr>
        <w:spacing w:after="0"/>
        <w:jc w:val="both"/>
        <w:rPr>
          <w:rFonts w:ascii="Calibri Light" w:hAnsi="Calibri Light" w:cs="Calibri Light"/>
          <w:color w:val="auto"/>
        </w:rPr>
      </w:pPr>
    </w:p>
    <w:p w14:paraId="1824165F" w14:textId="77777777" w:rsidR="00811294" w:rsidRPr="005417A0" w:rsidRDefault="00811294" w:rsidP="00101983">
      <w:pPr>
        <w:spacing w:after="0"/>
        <w:jc w:val="both"/>
        <w:rPr>
          <w:rFonts w:ascii="Calibri Light" w:hAnsi="Calibri Light" w:cs="Calibri Light"/>
          <w:color w:val="auto"/>
        </w:rPr>
      </w:pPr>
    </w:p>
    <w:p w14:paraId="3B7AEFF0" w14:textId="77777777" w:rsidR="00811294" w:rsidRPr="005417A0" w:rsidRDefault="00811294" w:rsidP="00101983">
      <w:pPr>
        <w:spacing w:after="0"/>
        <w:jc w:val="both"/>
        <w:rPr>
          <w:rFonts w:ascii="Calibri Light" w:hAnsi="Calibri Light" w:cs="Calibri Light"/>
          <w:color w:val="auto"/>
        </w:rPr>
      </w:pPr>
    </w:p>
    <w:p w14:paraId="76539137" w14:textId="77777777" w:rsidR="00811294" w:rsidRPr="005417A0" w:rsidRDefault="00811294" w:rsidP="00101983">
      <w:pPr>
        <w:spacing w:after="0"/>
        <w:jc w:val="both"/>
        <w:rPr>
          <w:rFonts w:ascii="Calibri Light" w:hAnsi="Calibri Light" w:cs="Calibri Light"/>
          <w:color w:val="auto"/>
        </w:rPr>
      </w:pPr>
    </w:p>
    <w:p w14:paraId="7EF6F2AC" w14:textId="77777777" w:rsidR="00811294" w:rsidRPr="005417A0" w:rsidRDefault="00811294" w:rsidP="00101983">
      <w:pPr>
        <w:spacing w:after="0"/>
        <w:jc w:val="both"/>
        <w:rPr>
          <w:rFonts w:ascii="Calibri Light" w:hAnsi="Calibri Light" w:cs="Calibri Light"/>
          <w:color w:val="auto"/>
        </w:rPr>
      </w:pPr>
    </w:p>
    <w:p w14:paraId="62C8AEE3" w14:textId="77777777" w:rsidR="00811294" w:rsidRPr="005417A0" w:rsidRDefault="00811294" w:rsidP="00101983">
      <w:pPr>
        <w:spacing w:after="0"/>
        <w:jc w:val="both"/>
        <w:rPr>
          <w:rFonts w:ascii="Calibri Light" w:hAnsi="Calibri Light" w:cs="Calibri Light"/>
          <w:color w:val="auto"/>
        </w:rPr>
      </w:pPr>
    </w:p>
    <w:p w14:paraId="47EA24CA" w14:textId="77777777" w:rsidR="00811294" w:rsidRPr="005417A0" w:rsidRDefault="00811294" w:rsidP="00101983">
      <w:pPr>
        <w:spacing w:after="0"/>
        <w:jc w:val="both"/>
        <w:rPr>
          <w:rFonts w:ascii="Calibri Light" w:hAnsi="Calibri Light" w:cs="Calibri Light"/>
          <w:color w:val="auto"/>
        </w:rPr>
      </w:pPr>
    </w:p>
    <w:p w14:paraId="7C92298D" w14:textId="77777777" w:rsidR="00811294" w:rsidRPr="005417A0" w:rsidRDefault="00811294" w:rsidP="00101983">
      <w:pPr>
        <w:spacing w:after="0"/>
        <w:jc w:val="both"/>
        <w:rPr>
          <w:rFonts w:ascii="Calibri Light" w:hAnsi="Calibri Light" w:cs="Calibri Light"/>
          <w:color w:val="auto"/>
        </w:rPr>
      </w:pPr>
    </w:p>
    <w:p w14:paraId="0E511411" w14:textId="77777777" w:rsidR="00811294" w:rsidRPr="005417A0" w:rsidRDefault="00811294" w:rsidP="00101983">
      <w:pPr>
        <w:spacing w:after="0"/>
        <w:jc w:val="both"/>
        <w:rPr>
          <w:rFonts w:ascii="Calibri Light" w:hAnsi="Calibri Light" w:cs="Calibri Light"/>
          <w:color w:val="auto"/>
        </w:rPr>
      </w:pPr>
    </w:p>
    <w:p w14:paraId="2BB5D202" w14:textId="77777777" w:rsidR="00745CF2" w:rsidRPr="005417A0" w:rsidRDefault="00745CF2" w:rsidP="00101983">
      <w:pPr>
        <w:spacing w:after="0"/>
        <w:jc w:val="both"/>
        <w:rPr>
          <w:rFonts w:ascii="Calibri Light" w:hAnsi="Calibri Light" w:cs="Calibri Light"/>
          <w:color w:val="auto"/>
        </w:rPr>
      </w:pPr>
    </w:p>
    <w:p w14:paraId="19CA30DB" w14:textId="77777777" w:rsidR="00745CF2" w:rsidRPr="005417A0" w:rsidRDefault="00745CF2" w:rsidP="00101983">
      <w:pPr>
        <w:spacing w:after="0"/>
        <w:jc w:val="both"/>
        <w:rPr>
          <w:rFonts w:ascii="Calibri Light" w:hAnsi="Calibri Light" w:cs="Calibri Light"/>
          <w:color w:val="auto"/>
        </w:rPr>
      </w:pPr>
    </w:p>
    <w:p w14:paraId="577B7DCE" w14:textId="77777777" w:rsidR="00811294" w:rsidRPr="005417A0" w:rsidRDefault="00811294" w:rsidP="00101983">
      <w:pPr>
        <w:spacing w:after="0"/>
        <w:jc w:val="both"/>
        <w:rPr>
          <w:rFonts w:ascii="Calibri Light" w:hAnsi="Calibri Light" w:cs="Calibri Light"/>
          <w:color w:val="auto"/>
        </w:rPr>
      </w:pPr>
    </w:p>
    <w:p w14:paraId="3796396E" w14:textId="77777777" w:rsidR="00811294" w:rsidRPr="005417A0" w:rsidRDefault="00811294" w:rsidP="00101983">
      <w:pPr>
        <w:spacing w:after="0"/>
        <w:jc w:val="both"/>
        <w:rPr>
          <w:rFonts w:ascii="Calibri Light" w:hAnsi="Calibri Light" w:cs="Calibri Light"/>
          <w:color w:val="auto"/>
        </w:rPr>
      </w:pPr>
    </w:p>
    <w:p w14:paraId="1925F287" w14:textId="77777777" w:rsidR="00811294" w:rsidRPr="005417A0" w:rsidRDefault="00811294" w:rsidP="00101983">
      <w:pPr>
        <w:spacing w:after="0"/>
        <w:jc w:val="both"/>
        <w:rPr>
          <w:rFonts w:ascii="Calibri Light" w:hAnsi="Calibri Light" w:cs="Calibri Light"/>
          <w:color w:val="auto"/>
        </w:rPr>
      </w:pPr>
    </w:p>
    <w:p w14:paraId="6A0AD9C8" w14:textId="77777777" w:rsidR="004713D5" w:rsidRPr="005417A0" w:rsidRDefault="004713D5" w:rsidP="00101983">
      <w:pPr>
        <w:spacing w:after="0"/>
        <w:jc w:val="both"/>
        <w:rPr>
          <w:rFonts w:ascii="Calibri Light" w:hAnsi="Calibri Light" w:cs="Calibri Light"/>
          <w:color w:val="auto"/>
        </w:rPr>
      </w:pPr>
    </w:p>
    <w:p w14:paraId="3B108A2E" w14:textId="77777777" w:rsidR="004713D5" w:rsidRPr="005417A0" w:rsidRDefault="004713D5" w:rsidP="00101983">
      <w:pPr>
        <w:spacing w:after="0"/>
        <w:jc w:val="both"/>
        <w:rPr>
          <w:rFonts w:ascii="Calibri Light" w:hAnsi="Calibri Light" w:cs="Calibri Light"/>
          <w:color w:val="auto"/>
        </w:rPr>
      </w:pPr>
    </w:p>
    <w:p w14:paraId="2476BAC9" w14:textId="77777777" w:rsidR="004713D5" w:rsidRPr="005417A0" w:rsidRDefault="004713D5" w:rsidP="00101983">
      <w:pPr>
        <w:spacing w:after="0"/>
        <w:jc w:val="both"/>
        <w:rPr>
          <w:rFonts w:ascii="Calibri Light" w:hAnsi="Calibri Light" w:cs="Calibri Light"/>
          <w:color w:val="auto"/>
        </w:rPr>
      </w:pPr>
    </w:p>
    <w:p w14:paraId="73B63F1F" w14:textId="77777777" w:rsidR="004713D5" w:rsidRPr="005417A0" w:rsidRDefault="004713D5" w:rsidP="00101983">
      <w:pPr>
        <w:spacing w:after="0"/>
        <w:jc w:val="both"/>
        <w:rPr>
          <w:rFonts w:ascii="Calibri Light" w:hAnsi="Calibri Light" w:cs="Calibri Light"/>
          <w:color w:val="auto"/>
        </w:rPr>
      </w:pPr>
    </w:p>
    <w:p w14:paraId="34A57FAB" w14:textId="77777777" w:rsidR="004713D5" w:rsidRPr="005417A0" w:rsidRDefault="004713D5" w:rsidP="00101983">
      <w:pPr>
        <w:spacing w:after="0"/>
        <w:jc w:val="both"/>
        <w:rPr>
          <w:rFonts w:ascii="Calibri Light" w:hAnsi="Calibri Light" w:cs="Calibri Light"/>
          <w:color w:val="auto"/>
        </w:rPr>
      </w:pPr>
    </w:p>
    <w:p w14:paraId="3326D710" w14:textId="77777777" w:rsidR="004713D5" w:rsidRPr="005417A0" w:rsidRDefault="004713D5" w:rsidP="00101983">
      <w:pPr>
        <w:spacing w:after="0"/>
        <w:jc w:val="both"/>
        <w:rPr>
          <w:rFonts w:ascii="Calibri Light" w:hAnsi="Calibri Light" w:cs="Calibri Light"/>
          <w:color w:val="auto"/>
        </w:rPr>
      </w:pPr>
    </w:p>
    <w:p w14:paraId="055FAFC3" w14:textId="77777777" w:rsidR="004713D5" w:rsidRPr="005417A0" w:rsidRDefault="004713D5" w:rsidP="00101983">
      <w:pPr>
        <w:spacing w:after="0"/>
        <w:jc w:val="both"/>
        <w:rPr>
          <w:rFonts w:ascii="Calibri Light" w:hAnsi="Calibri Light" w:cs="Calibri Light"/>
          <w:color w:val="auto"/>
        </w:rPr>
      </w:pPr>
    </w:p>
    <w:p w14:paraId="0F63D121" w14:textId="77777777" w:rsidR="004713D5" w:rsidRPr="005417A0" w:rsidRDefault="004713D5" w:rsidP="00101983">
      <w:pPr>
        <w:spacing w:after="0"/>
        <w:jc w:val="both"/>
        <w:rPr>
          <w:rFonts w:ascii="Calibri Light" w:hAnsi="Calibri Light" w:cs="Calibri Light"/>
          <w:color w:val="auto"/>
        </w:rPr>
      </w:pPr>
    </w:p>
    <w:p w14:paraId="07B1324B" w14:textId="77777777" w:rsidR="004713D5" w:rsidRPr="005417A0" w:rsidRDefault="004713D5" w:rsidP="00101983">
      <w:pPr>
        <w:spacing w:after="0"/>
        <w:jc w:val="both"/>
        <w:rPr>
          <w:rFonts w:ascii="Calibri Light" w:hAnsi="Calibri Light" w:cs="Calibri Light"/>
          <w:color w:val="auto"/>
        </w:rPr>
      </w:pPr>
    </w:p>
    <w:p w14:paraId="28072CF7" w14:textId="77777777" w:rsidR="004713D5" w:rsidRPr="005417A0" w:rsidRDefault="004713D5" w:rsidP="00101983">
      <w:pPr>
        <w:spacing w:after="0"/>
        <w:jc w:val="both"/>
        <w:rPr>
          <w:rFonts w:ascii="Calibri Light" w:hAnsi="Calibri Light" w:cs="Calibri Light"/>
          <w:color w:val="auto"/>
        </w:rPr>
      </w:pPr>
    </w:p>
    <w:p w14:paraId="01DF0A86" w14:textId="77777777" w:rsidR="004713D5" w:rsidRPr="005417A0" w:rsidRDefault="004713D5" w:rsidP="00101983">
      <w:pPr>
        <w:spacing w:after="0"/>
        <w:jc w:val="both"/>
        <w:rPr>
          <w:rFonts w:ascii="Calibri Light" w:hAnsi="Calibri Light" w:cs="Calibri Light"/>
          <w:color w:val="auto"/>
        </w:rPr>
      </w:pPr>
    </w:p>
    <w:p w14:paraId="51AF4B40" w14:textId="77777777" w:rsidR="004713D5" w:rsidRPr="005417A0" w:rsidRDefault="004713D5" w:rsidP="00101983">
      <w:pPr>
        <w:spacing w:after="0"/>
        <w:jc w:val="both"/>
        <w:rPr>
          <w:rFonts w:ascii="Calibri Light" w:hAnsi="Calibri Light" w:cs="Calibri Light"/>
          <w:color w:val="auto"/>
        </w:rPr>
      </w:pPr>
    </w:p>
    <w:p w14:paraId="74E2BF0F" w14:textId="77777777" w:rsidR="004713D5" w:rsidRPr="005417A0" w:rsidRDefault="004713D5" w:rsidP="00101983">
      <w:pPr>
        <w:spacing w:after="0"/>
        <w:jc w:val="both"/>
        <w:rPr>
          <w:rFonts w:ascii="Calibri Light" w:hAnsi="Calibri Light" w:cs="Calibri Light"/>
          <w:color w:val="auto"/>
        </w:rPr>
      </w:pPr>
    </w:p>
    <w:p w14:paraId="1E0C23F4" w14:textId="77777777" w:rsidR="004713D5" w:rsidRPr="005417A0" w:rsidRDefault="004713D5" w:rsidP="00101983">
      <w:pPr>
        <w:spacing w:after="0"/>
        <w:jc w:val="both"/>
        <w:rPr>
          <w:rFonts w:ascii="Calibri Light" w:hAnsi="Calibri Light" w:cs="Calibri Light"/>
          <w:color w:val="auto"/>
        </w:rPr>
      </w:pPr>
    </w:p>
    <w:p w14:paraId="281326FF" w14:textId="77777777" w:rsidR="004713D5" w:rsidRPr="005417A0" w:rsidRDefault="004713D5" w:rsidP="00101983">
      <w:pPr>
        <w:spacing w:after="0"/>
        <w:jc w:val="both"/>
        <w:rPr>
          <w:rFonts w:ascii="Calibri Light" w:hAnsi="Calibri Light" w:cs="Calibri Light"/>
          <w:color w:val="auto"/>
        </w:rPr>
      </w:pPr>
    </w:p>
    <w:p w14:paraId="51BAC238" w14:textId="77777777" w:rsidR="004713D5" w:rsidRPr="005417A0" w:rsidRDefault="004713D5" w:rsidP="00101983">
      <w:pPr>
        <w:spacing w:after="0"/>
        <w:jc w:val="both"/>
        <w:rPr>
          <w:rFonts w:ascii="Calibri Light" w:hAnsi="Calibri Light" w:cs="Calibri Light"/>
          <w:color w:val="auto"/>
        </w:rPr>
      </w:pPr>
    </w:p>
    <w:p w14:paraId="670DE75F" w14:textId="77777777" w:rsidR="00101983" w:rsidRPr="005417A0" w:rsidRDefault="00101983" w:rsidP="00101983">
      <w:pPr>
        <w:spacing w:after="0"/>
        <w:jc w:val="both"/>
        <w:rPr>
          <w:rFonts w:ascii="Calibri Light" w:hAnsi="Calibri Light" w:cs="Calibri Light"/>
          <w:color w:val="auto"/>
        </w:rPr>
      </w:pPr>
    </w:p>
    <w:p w14:paraId="632381A0" w14:textId="77777777" w:rsidR="000F5C39" w:rsidRPr="005417A0" w:rsidRDefault="000F5C39" w:rsidP="00101983">
      <w:pPr>
        <w:spacing w:after="0"/>
        <w:jc w:val="both"/>
        <w:rPr>
          <w:rFonts w:ascii="Calibri Light" w:hAnsi="Calibri Light" w:cs="Calibri Light"/>
          <w:color w:val="auto"/>
        </w:rPr>
      </w:pPr>
    </w:p>
    <w:p w14:paraId="5B85D841" w14:textId="77777777" w:rsidR="000F5C39" w:rsidRPr="005417A0" w:rsidRDefault="000F5C39" w:rsidP="00101983">
      <w:pPr>
        <w:spacing w:after="0"/>
        <w:jc w:val="both"/>
        <w:rPr>
          <w:rFonts w:ascii="Calibri Light" w:hAnsi="Calibri Light" w:cs="Calibri Light"/>
          <w:color w:val="auto"/>
        </w:rPr>
      </w:pPr>
    </w:p>
    <w:p w14:paraId="011E1377" w14:textId="77777777" w:rsidR="000F5C39" w:rsidRPr="005417A0" w:rsidRDefault="000F5C39" w:rsidP="00101983">
      <w:pPr>
        <w:spacing w:after="0"/>
        <w:jc w:val="both"/>
        <w:rPr>
          <w:rFonts w:ascii="Calibri Light" w:hAnsi="Calibri Light" w:cs="Calibri Light"/>
          <w:color w:val="auto"/>
        </w:rPr>
      </w:pPr>
    </w:p>
    <w:bookmarkEnd w:id="1"/>
    <w:p w14:paraId="630D7823" w14:textId="77777777" w:rsidR="00811294" w:rsidRPr="005417A0" w:rsidRDefault="00811294" w:rsidP="00101983">
      <w:pPr>
        <w:spacing w:after="0"/>
        <w:ind w:left="0" w:right="1"/>
        <w:jc w:val="both"/>
        <w:rPr>
          <w:rFonts w:ascii="Calibri Light" w:hAnsi="Calibri Light" w:cs="Calibri Light"/>
          <w:b/>
          <w:bCs/>
          <w:color w:val="323E4F" w:themeColor="text2" w:themeShade="BF"/>
        </w:rPr>
      </w:pPr>
      <w:r w:rsidRPr="005417A0">
        <w:rPr>
          <w:rFonts w:ascii="Calibri Light" w:hAnsi="Calibri Light" w:cs="Calibri Light"/>
          <w:b/>
          <w:bCs/>
          <w:color w:val="323E4F" w:themeColor="text2" w:themeShade="BF"/>
        </w:rPr>
        <w:lastRenderedPageBreak/>
        <w:t>Informace o dosavadních zkušenostech</w:t>
      </w:r>
    </w:p>
    <w:p w14:paraId="5F7B88BD" w14:textId="23F29186" w:rsidR="00811294" w:rsidRPr="005417A0" w:rsidRDefault="00811294" w:rsidP="00101983">
      <w:pPr>
        <w:spacing w:after="0"/>
        <w:ind w:left="0" w:right="1"/>
        <w:jc w:val="both"/>
        <w:rPr>
          <w:rFonts w:ascii="Calibri Light" w:hAnsi="Calibri Light" w:cs="Calibri Light"/>
          <w:color w:val="auto"/>
        </w:rPr>
      </w:pPr>
      <w:r w:rsidRPr="005417A0">
        <w:rPr>
          <w:rFonts w:ascii="Calibri Light" w:hAnsi="Calibri Light" w:cs="Calibri Light"/>
          <w:color w:val="auto"/>
          <w:lang w:val="en-US"/>
        </w:rPr>
        <w:t>Popis zkušeností</w:t>
      </w:r>
      <w:r w:rsidR="002F1954" w:rsidRPr="005417A0">
        <w:rPr>
          <w:rFonts w:ascii="Calibri Light" w:hAnsi="Calibri Light" w:cs="Calibri Light"/>
          <w:color w:val="auto"/>
          <w:lang w:val="en-US"/>
        </w:rPr>
        <w:t xml:space="preserve"> </w:t>
      </w:r>
      <w:r w:rsidR="008301FD" w:rsidRPr="005417A0">
        <w:rPr>
          <w:rFonts w:ascii="Calibri Light" w:hAnsi="Calibri Light" w:cs="Calibri Light"/>
          <w:color w:val="auto"/>
          <w:szCs w:val="24"/>
        </w:rPr>
        <w:t>–</w:t>
      </w:r>
      <w:r w:rsidRPr="005417A0">
        <w:rPr>
          <w:rFonts w:ascii="Calibri Light" w:hAnsi="Calibri Light" w:cs="Calibri Light"/>
          <w:color w:val="auto"/>
        </w:rPr>
        <w:t xml:space="preserve"> </w:t>
      </w:r>
      <w:r w:rsidR="008121A1" w:rsidRPr="005417A0">
        <w:rPr>
          <w:rFonts w:ascii="Calibri Light" w:hAnsi="Calibri Light" w:cs="Calibri Light"/>
          <w:color w:val="auto"/>
        </w:rPr>
        <w:t>zda provozuje či provozoval podobné zařízení (sezónní nebo celoroční</w:t>
      </w:r>
      <w:r w:rsidR="00BD2CD7" w:rsidRPr="005417A0">
        <w:rPr>
          <w:rFonts w:ascii="Calibri Light" w:hAnsi="Calibri Light" w:cs="Calibri Light"/>
          <w:color w:val="auto"/>
        </w:rPr>
        <w:t>).</w:t>
      </w:r>
    </w:p>
    <w:p w14:paraId="6D30C3E2" w14:textId="77777777" w:rsidR="00745CF2" w:rsidRPr="005417A0" w:rsidRDefault="00745CF2" w:rsidP="00101983">
      <w:pPr>
        <w:spacing w:before="0" w:after="0"/>
        <w:jc w:val="both"/>
        <w:rPr>
          <w:rFonts w:ascii="Calibri Light" w:hAnsi="Calibri Light" w:cs="Calibri Light"/>
          <w:color w:val="auto"/>
        </w:rPr>
      </w:pPr>
    </w:p>
    <w:p w14:paraId="02D7A772" w14:textId="77777777" w:rsidR="00745CF2" w:rsidRPr="005417A0" w:rsidRDefault="00745CF2" w:rsidP="00101983">
      <w:pPr>
        <w:spacing w:before="0" w:after="0"/>
        <w:jc w:val="both"/>
        <w:rPr>
          <w:rFonts w:ascii="Calibri Light" w:hAnsi="Calibri Light" w:cs="Calibri Light"/>
          <w:color w:val="auto"/>
        </w:rPr>
      </w:pPr>
    </w:p>
    <w:p w14:paraId="263F7B16" w14:textId="77777777" w:rsidR="00745CF2" w:rsidRPr="005417A0" w:rsidRDefault="00745CF2" w:rsidP="00101983">
      <w:pPr>
        <w:spacing w:before="0" w:after="0"/>
        <w:jc w:val="both"/>
        <w:rPr>
          <w:rFonts w:ascii="Calibri Light" w:hAnsi="Calibri Light" w:cs="Calibri Light"/>
          <w:color w:val="auto"/>
        </w:rPr>
      </w:pPr>
    </w:p>
    <w:p w14:paraId="6C61B716" w14:textId="77777777" w:rsidR="00745CF2" w:rsidRPr="005417A0" w:rsidRDefault="00745CF2" w:rsidP="00101983">
      <w:pPr>
        <w:spacing w:before="0" w:after="0"/>
        <w:jc w:val="both"/>
        <w:rPr>
          <w:rFonts w:ascii="Calibri Light" w:hAnsi="Calibri Light" w:cs="Calibri Light"/>
          <w:color w:val="auto"/>
        </w:rPr>
      </w:pPr>
    </w:p>
    <w:p w14:paraId="7BB9AB65" w14:textId="77777777" w:rsidR="00745CF2" w:rsidRPr="005417A0" w:rsidRDefault="00745CF2" w:rsidP="00101983">
      <w:pPr>
        <w:spacing w:before="0" w:after="0"/>
        <w:jc w:val="both"/>
        <w:rPr>
          <w:rFonts w:ascii="Calibri Light" w:hAnsi="Calibri Light" w:cs="Calibri Light"/>
          <w:color w:val="auto"/>
        </w:rPr>
      </w:pPr>
    </w:p>
    <w:p w14:paraId="1CF12AD1" w14:textId="77777777" w:rsidR="00745CF2" w:rsidRPr="005417A0" w:rsidRDefault="00745CF2" w:rsidP="00101983">
      <w:pPr>
        <w:spacing w:before="0" w:after="0"/>
        <w:jc w:val="both"/>
        <w:rPr>
          <w:rFonts w:ascii="Calibri Light" w:hAnsi="Calibri Light" w:cs="Calibri Light"/>
          <w:color w:val="auto"/>
        </w:rPr>
      </w:pPr>
    </w:p>
    <w:p w14:paraId="6B0467C5" w14:textId="77777777" w:rsidR="00745CF2" w:rsidRPr="005417A0" w:rsidRDefault="00745CF2" w:rsidP="00101983">
      <w:pPr>
        <w:spacing w:before="0" w:after="0"/>
        <w:jc w:val="both"/>
        <w:rPr>
          <w:rFonts w:ascii="Calibri Light" w:hAnsi="Calibri Light" w:cs="Calibri Light"/>
          <w:color w:val="auto"/>
        </w:rPr>
      </w:pPr>
    </w:p>
    <w:p w14:paraId="230DD439" w14:textId="77777777" w:rsidR="00745CF2" w:rsidRPr="005417A0" w:rsidRDefault="00745CF2" w:rsidP="00101983">
      <w:pPr>
        <w:spacing w:before="0" w:after="0"/>
        <w:jc w:val="both"/>
        <w:rPr>
          <w:rFonts w:ascii="Calibri Light" w:hAnsi="Calibri Light" w:cs="Calibri Light"/>
          <w:color w:val="auto"/>
        </w:rPr>
      </w:pPr>
    </w:p>
    <w:p w14:paraId="649358A9" w14:textId="77777777" w:rsidR="00745CF2" w:rsidRPr="005417A0" w:rsidRDefault="00745CF2" w:rsidP="00101983">
      <w:pPr>
        <w:spacing w:before="0" w:after="0"/>
        <w:jc w:val="both"/>
        <w:rPr>
          <w:rFonts w:ascii="Calibri Light" w:hAnsi="Calibri Light" w:cs="Calibri Light"/>
          <w:color w:val="auto"/>
        </w:rPr>
      </w:pPr>
    </w:p>
    <w:p w14:paraId="03BD2FF4" w14:textId="77777777" w:rsidR="00745CF2" w:rsidRPr="005417A0" w:rsidRDefault="00745CF2" w:rsidP="00101983">
      <w:pPr>
        <w:spacing w:before="0" w:after="0"/>
        <w:jc w:val="both"/>
        <w:rPr>
          <w:rFonts w:ascii="Calibri Light" w:hAnsi="Calibri Light" w:cs="Calibri Light"/>
          <w:color w:val="auto"/>
        </w:rPr>
      </w:pPr>
    </w:p>
    <w:p w14:paraId="0BE54DFB" w14:textId="77777777" w:rsidR="00745CF2" w:rsidRPr="005417A0" w:rsidRDefault="00745CF2" w:rsidP="00101983">
      <w:pPr>
        <w:spacing w:before="0" w:after="0"/>
        <w:jc w:val="both"/>
        <w:rPr>
          <w:rFonts w:ascii="Calibri Light" w:hAnsi="Calibri Light" w:cs="Calibri Light"/>
          <w:color w:val="auto"/>
        </w:rPr>
      </w:pPr>
    </w:p>
    <w:p w14:paraId="76ED3B58" w14:textId="77777777" w:rsidR="00745CF2" w:rsidRPr="005417A0" w:rsidRDefault="00745CF2" w:rsidP="00101983">
      <w:pPr>
        <w:spacing w:before="0" w:after="0"/>
        <w:jc w:val="both"/>
        <w:rPr>
          <w:rFonts w:ascii="Calibri Light" w:hAnsi="Calibri Light" w:cs="Calibri Light"/>
          <w:color w:val="auto"/>
        </w:rPr>
      </w:pPr>
    </w:p>
    <w:p w14:paraId="060AA2C5" w14:textId="77777777" w:rsidR="00745CF2" w:rsidRPr="005417A0" w:rsidRDefault="00745CF2" w:rsidP="00101983">
      <w:pPr>
        <w:spacing w:before="0" w:after="0"/>
        <w:jc w:val="both"/>
        <w:rPr>
          <w:rFonts w:ascii="Calibri Light" w:hAnsi="Calibri Light" w:cs="Calibri Light"/>
          <w:color w:val="auto"/>
        </w:rPr>
      </w:pPr>
    </w:p>
    <w:p w14:paraId="61132686" w14:textId="77777777" w:rsidR="00745CF2" w:rsidRPr="005417A0" w:rsidRDefault="00745CF2" w:rsidP="00101983">
      <w:pPr>
        <w:spacing w:before="0" w:after="0"/>
        <w:jc w:val="both"/>
        <w:rPr>
          <w:rFonts w:ascii="Calibri Light" w:hAnsi="Calibri Light" w:cs="Calibri Light"/>
          <w:color w:val="auto"/>
        </w:rPr>
      </w:pPr>
    </w:p>
    <w:p w14:paraId="36B9BD0B" w14:textId="77777777" w:rsidR="00745CF2" w:rsidRPr="005417A0" w:rsidRDefault="00745CF2" w:rsidP="00101983">
      <w:pPr>
        <w:spacing w:before="0" w:after="0"/>
        <w:jc w:val="both"/>
        <w:rPr>
          <w:rFonts w:ascii="Calibri Light" w:hAnsi="Calibri Light" w:cs="Calibri Light"/>
          <w:color w:val="auto"/>
        </w:rPr>
      </w:pPr>
    </w:p>
    <w:p w14:paraId="0E962B16" w14:textId="77777777" w:rsidR="00745CF2" w:rsidRPr="005417A0" w:rsidRDefault="00745CF2" w:rsidP="00101983">
      <w:pPr>
        <w:spacing w:before="0" w:after="0"/>
        <w:jc w:val="both"/>
        <w:rPr>
          <w:rFonts w:ascii="Calibri Light" w:hAnsi="Calibri Light" w:cs="Calibri Light"/>
          <w:color w:val="auto"/>
        </w:rPr>
      </w:pPr>
    </w:p>
    <w:p w14:paraId="31FFA789" w14:textId="77777777" w:rsidR="00745CF2" w:rsidRPr="005417A0" w:rsidRDefault="00745CF2" w:rsidP="00101983">
      <w:pPr>
        <w:spacing w:before="0" w:after="0"/>
        <w:jc w:val="both"/>
        <w:rPr>
          <w:rFonts w:ascii="Calibri Light" w:hAnsi="Calibri Light" w:cs="Calibri Light"/>
          <w:color w:val="auto"/>
        </w:rPr>
      </w:pPr>
    </w:p>
    <w:p w14:paraId="37CB039E" w14:textId="77777777" w:rsidR="00745CF2" w:rsidRPr="005417A0" w:rsidRDefault="00745CF2" w:rsidP="00101983">
      <w:pPr>
        <w:spacing w:before="0" w:after="0"/>
        <w:jc w:val="both"/>
        <w:rPr>
          <w:rFonts w:ascii="Calibri Light" w:hAnsi="Calibri Light" w:cs="Calibri Light"/>
          <w:color w:val="auto"/>
        </w:rPr>
      </w:pPr>
    </w:p>
    <w:p w14:paraId="02569DDE" w14:textId="77777777" w:rsidR="00745CF2" w:rsidRPr="005417A0" w:rsidRDefault="00745CF2" w:rsidP="00101983">
      <w:pPr>
        <w:spacing w:before="0" w:after="0"/>
        <w:jc w:val="both"/>
        <w:rPr>
          <w:rFonts w:ascii="Calibri Light" w:hAnsi="Calibri Light" w:cs="Calibri Light"/>
          <w:color w:val="auto"/>
        </w:rPr>
      </w:pPr>
    </w:p>
    <w:p w14:paraId="6DBA385A" w14:textId="77777777" w:rsidR="004713D5" w:rsidRPr="005417A0" w:rsidRDefault="004713D5" w:rsidP="00101983">
      <w:pPr>
        <w:spacing w:before="0" w:after="0"/>
        <w:jc w:val="both"/>
        <w:rPr>
          <w:rFonts w:ascii="Calibri Light" w:hAnsi="Calibri Light" w:cs="Calibri Light"/>
          <w:color w:val="auto"/>
        </w:rPr>
      </w:pPr>
    </w:p>
    <w:p w14:paraId="1C10C251" w14:textId="77777777" w:rsidR="004713D5" w:rsidRPr="005417A0" w:rsidRDefault="004713D5" w:rsidP="00101983">
      <w:pPr>
        <w:spacing w:before="0" w:after="0"/>
        <w:jc w:val="both"/>
        <w:rPr>
          <w:rFonts w:ascii="Calibri Light" w:hAnsi="Calibri Light" w:cs="Calibri Light"/>
          <w:color w:val="auto"/>
        </w:rPr>
      </w:pPr>
    </w:p>
    <w:p w14:paraId="49FB6D60" w14:textId="77777777" w:rsidR="004713D5" w:rsidRPr="005417A0" w:rsidRDefault="004713D5" w:rsidP="00101983">
      <w:pPr>
        <w:spacing w:before="0" w:after="0"/>
        <w:jc w:val="both"/>
        <w:rPr>
          <w:rFonts w:ascii="Calibri Light" w:hAnsi="Calibri Light" w:cs="Calibri Light"/>
          <w:color w:val="auto"/>
        </w:rPr>
      </w:pPr>
    </w:p>
    <w:p w14:paraId="4D9FCE72" w14:textId="77777777" w:rsidR="004713D5" w:rsidRPr="005417A0" w:rsidRDefault="004713D5" w:rsidP="00101983">
      <w:pPr>
        <w:spacing w:before="0" w:after="0"/>
        <w:jc w:val="both"/>
        <w:rPr>
          <w:rFonts w:ascii="Calibri Light" w:hAnsi="Calibri Light" w:cs="Calibri Light"/>
          <w:color w:val="auto"/>
        </w:rPr>
      </w:pPr>
    </w:p>
    <w:p w14:paraId="06BFCBB3" w14:textId="77777777" w:rsidR="004713D5" w:rsidRPr="005417A0" w:rsidRDefault="004713D5" w:rsidP="00101983">
      <w:pPr>
        <w:spacing w:before="0" w:after="0"/>
        <w:jc w:val="both"/>
        <w:rPr>
          <w:rFonts w:ascii="Calibri Light" w:hAnsi="Calibri Light" w:cs="Calibri Light"/>
          <w:color w:val="auto"/>
        </w:rPr>
      </w:pPr>
    </w:p>
    <w:p w14:paraId="06F6552B" w14:textId="77777777" w:rsidR="004713D5" w:rsidRPr="005417A0" w:rsidRDefault="004713D5" w:rsidP="00101983">
      <w:pPr>
        <w:spacing w:before="0" w:after="0"/>
        <w:jc w:val="both"/>
        <w:rPr>
          <w:rFonts w:ascii="Calibri Light" w:hAnsi="Calibri Light" w:cs="Calibri Light"/>
          <w:color w:val="auto"/>
        </w:rPr>
      </w:pPr>
    </w:p>
    <w:p w14:paraId="332DFC82" w14:textId="77777777" w:rsidR="004713D5" w:rsidRPr="005417A0" w:rsidRDefault="004713D5" w:rsidP="00101983">
      <w:pPr>
        <w:spacing w:before="0" w:after="0"/>
        <w:jc w:val="both"/>
        <w:rPr>
          <w:rFonts w:ascii="Calibri Light" w:hAnsi="Calibri Light" w:cs="Calibri Light"/>
          <w:color w:val="auto"/>
        </w:rPr>
      </w:pPr>
    </w:p>
    <w:p w14:paraId="063CCF50" w14:textId="77777777" w:rsidR="004713D5" w:rsidRPr="005417A0" w:rsidRDefault="004713D5" w:rsidP="00101983">
      <w:pPr>
        <w:spacing w:before="0" w:after="0"/>
        <w:jc w:val="both"/>
        <w:rPr>
          <w:rFonts w:ascii="Calibri Light" w:hAnsi="Calibri Light" w:cs="Calibri Light"/>
          <w:color w:val="auto"/>
        </w:rPr>
      </w:pPr>
    </w:p>
    <w:p w14:paraId="65E9D97F" w14:textId="77777777" w:rsidR="004713D5" w:rsidRPr="005417A0" w:rsidRDefault="004713D5" w:rsidP="00101983">
      <w:pPr>
        <w:spacing w:before="0" w:after="0"/>
        <w:jc w:val="both"/>
        <w:rPr>
          <w:rFonts w:ascii="Calibri Light" w:hAnsi="Calibri Light" w:cs="Calibri Light"/>
          <w:color w:val="auto"/>
        </w:rPr>
      </w:pPr>
    </w:p>
    <w:p w14:paraId="5749C822" w14:textId="77777777" w:rsidR="004713D5" w:rsidRPr="005417A0" w:rsidRDefault="004713D5" w:rsidP="00101983">
      <w:pPr>
        <w:spacing w:before="0" w:after="0"/>
        <w:jc w:val="both"/>
        <w:rPr>
          <w:rFonts w:ascii="Calibri Light" w:hAnsi="Calibri Light" w:cs="Calibri Light"/>
          <w:color w:val="auto"/>
        </w:rPr>
      </w:pPr>
    </w:p>
    <w:p w14:paraId="448FA8E0" w14:textId="77777777" w:rsidR="004713D5" w:rsidRPr="005417A0" w:rsidRDefault="004713D5" w:rsidP="00101983">
      <w:pPr>
        <w:spacing w:before="0" w:after="0"/>
        <w:jc w:val="both"/>
        <w:rPr>
          <w:rFonts w:ascii="Calibri Light" w:hAnsi="Calibri Light" w:cs="Calibri Light"/>
          <w:color w:val="auto"/>
        </w:rPr>
      </w:pPr>
    </w:p>
    <w:p w14:paraId="564E8220" w14:textId="77777777" w:rsidR="004713D5" w:rsidRPr="005417A0" w:rsidRDefault="004713D5" w:rsidP="00101983">
      <w:pPr>
        <w:spacing w:before="0" w:after="0"/>
        <w:jc w:val="both"/>
        <w:rPr>
          <w:rFonts w:ascii="Calibri Light" w:hAnsi="Calibri Light" w:cs="Calibri Light"/>
          <w:color w:val="auto"/>
        </w:rPr>
      </w:pPr>
    </w:p>
    <w:p w14:paraId="1CE2DCEB" w14:textId="77777777" w:rsidR="004713D5" w:rsidRPr="005417A0" w:rsidRDefault="004713D5" w:rsidP="00101983">
      <w:pPr>
        <w:spacing w:before="0" w:after="0"/>
        <w:jc w:val="both"/>
        <w:rPr>
          <w:rFonts w:ascii="Calibri Light" w:hAnsi="Calibri Light" w:cs="Calibri Light"/>
          <w:color w:val="auto"/>
        </w:rPr>
      </w:pPr>
    </w:p>
    <w:p w14:paraId="4641EE4D" w14:textId="77777777" w:rsidR="004713D5" w:rsidRPr="005417A0" w:rsidRDefault="004713D5" w:rsidP="00101983">
      <w:pPr>
        <w:spacing w:before="0" w:after="0"/>
        <w:jc w:val="both"/>
        <w:rPr>
          <w:rFonts w:ascii="Calibri Light" w:hAnsi="Calibri Light" w:cs="Calibri Light"/>
          <w:color w:val="auto"/>
        </w:rPr>
      </w:pPr>
    </w:p>
    <w:p w14:paraId="6A5FCC06" w14:textId="77777777" w:rsidR="004713D5" w:rsidRPr="005417A0" w:rsidRDefault="004713D5" w:rsidP="00101983">
      <w:pPr>
        <w:spacing w:before="0" w:after="0"/>
        <w:jc w:val="both"/>
        <w:rPr>
          <w:rFonts w:ascii="Calibri Light" w:hAnsi="Calibri Light" w:cs="Calibri Light"/>
          <w:color w:val="auto"/>
        </w:rPr>
      </w:pPr>
    </w:p>
    <w:p w14:paraId="7822EA07" w14:textId="77777777" w:rsidR="004713D5" w:rsidRPr="005417A0" w:rsidRDefault="004713D5" w:rsidP="00101983">
      <w:pPr>
        <w:spacing w:before="0" w:after="0"/>
        <w:jc w:val="both"/>
        <w:rPr>
          <w:rFonts w:ascii="Calibri Light" w:hAnsi="Calibri Light" w:cs="Calibri Light"/>
          <w:color w:val="auto"/>
        </w:rPr>
      </w:pPr>
    </w:p>
    <w:p w14:paraId="6E79054D" w14:textId="77777777" w:rsidR="004713D5" w:rsidRPr="005417A0" w:rsidRDefault="004713D5" w:rsidP="00101983">
      <w:pPr>
        <w:spacing w:before="0" w:after="0"/>
        <w:jc w:val="both"/>
        <w:rPr>
          <w:rFonts w:ascii="Calibri Light" w:hAnsi="Calibri Light" w:cs="Calibri Light"/>
          <w:color w:val="auto"/>
        </w:rPr>
      </w:pPr>
    </w:p>
    <w:p w14:paraId="33CD576E" w14:textId="77777777" w:rsidR="004713D5" w:rsidRPr="005417A0" w:rsidRDefault="004713D5" w:rsidP="00101983">
      <w:pPr>
        <w:spacing w:before="0" w:after="0"/>
        <w:jc w:val="both"/>
        <w:rPr>
          <w:rFonts w:ascii="Calibri Light" w:hAnsi="Calibri Light" w:cs="Calibri Light"/>
          <w:color w:val="auto"/>
        </w:rPr>
      </w:pPr>
    </w:p>
    <w:p w14:paraId="679FE58F" w14:textId="77777777" w:rsidR="004713D5" w:rsidRPr="005417A0" w:rsidRDefault="004713D5" w:rsidP="00101983">
      <w:pPr>
        <w:spacing w:before="0" w:after="0"/>
        <w:jc w:val="both"/>
        <w:rPr>
          <w:rFonts w:ascii="Calibri Light" w:hAnsi="Calibri Light" w:cs="Calibri Light"/>
          <w:color w:val="auto"/>
        </w:rPr>
      </w:pPr>
    </w:p>
    <w:p w14:paraId="7C368D8A" w14:textId="77777777" w:rsidR="004713D5" w:rsidRPr="005417A0" w:rsidRDefault="004713D5" w:rsidP="00101983">
      <w:pPr>
        <w:spacing w:before="0" w:after="0"/>
        <w:jc w:val="both"/>
        <w:rPr>
          <w:rFonts w:ascii="Calibri Light" w:hAnsi="Calibri Light" w:cs="Calibri Light"/>
          <w:color w:val="auto"/>
        </w:rPr>
      </w:pPr>
    </w:p>
    <w:p w14:paraId="4FF2FC7A" w14:textId="77777777" w:rsidR="00745CF2" w:rsidRPr="005417A0" w:rsidRDefault="00745CF2" w:rsidP="00101983">
      <w:pPr>
        <w:spacing w:before="0" w:after="0"/>
        <w:jc w:val="both"/>
        <w:rPr>
          <w:rFonts w:ascii="Calibri Light" w:hAnsi="Calibri Light" w:cs="Calibri Light"/>
          <w:color w:val="auto"/>
        </w:rPr>
      </w:pPr>
    </w:p>
    <w:p w14:paraId="15C0BCDA" w14:textId="77777777" w:rsidR="004713D5" w:rsidRPr="005417A0" w:rsidRDefault="004713D5" w:rsidP="00101983">
      <w:pPr>
        <w:spacing w:before="0" w:after="0"/>
        <w:jc w:val="both"/>
        <w:rPr>
          <w:rFonts w:ascii="Calibri Light" w:hAnsi="Calibri Light" w:cs="Calibri Light"/>
          <w:color w:val="auto"/>
        </w:rPr>
      </w:pPr>
    </w:p>
    <w:p w14:paraId="5B4B8A2E" w14:textId="77777777" w:rsidR="004713D5" w:rsidRPr="005417A0" w:rsidRDefault="004713D5" w:rsidP="00101983">
      <w:pPr>
        <w:spacing w:before="0" w:after="0"/>
        <w:jc w:val="both"/>
        <w:rPr>
          <w:rFonts w:ascii="Calibri Light" w:hAnsi="Calibri Light" w:cs="Calibri Light"/>
          <w:color w:val="auto"/>
        </w:rPr>
      </w:pPr>
    </w:p>
    <w:p w14:paraId="4BA750E2" w14:textId="77777777" w:rsidR="004713D5" w:rsidRPr="005417A0" w:rsidRDefault="004713D5" w:rsidP="00101983">
      <w:pPr>
        <w:spacing w:before="0" w:after="0"/>
        <w:jc w:val="both"/>
        <w:rPr>
          <w:rFonts w:ascii="Calibri Light" w:hAnsi="Calibri Light" w:cs="Calibri Light"/>
          <w:color w:val="auto"/>
        </w:rPr>
      </w:pPr>
    </w:p>
    <w:p w14:paraId="05400B8E" w14:textId="77777777" w:rsidR="004713D5" w:rsidRPr="005417A0" w:rsidRDefault="004713D5" w:rsidP="00101983">
      <w:pPr>
        <w:spacing w:before="0" w:after="0"/>
        <w:jc w:val="both"/>
        <w:rPr>
          <w:rFonts w:ascii="Calibri Light" w:hAnsi="Calibri Light" w:cs="Calibri Light"/>
          <w:color w:val="auto"/>
        </w:rPr>
      </w:pPr>
    </w:p>
    <w:p w14:paraId="53F2213F" w14:textId="77777777" w:rsidR="00811294" w:rsidRPr="005417A0" w:rsidRDefault="00811294" w:rsidP="00101983">
      <w:pPr>
        <w:spacing w:after="0"/>
        <w:ind w:left="0" w:right="1"/>
        <w:jc w:val="both"/>
        <w:rPr>
          <w:rFonts w:ascii="Calibri Light" w:hAnsi="Calibri Light" w:cs="Calibri Light"/>
          <w:color w:val="323E4F" w:themeColor="text2" w:themeShade="BF"/>
        </w:rPr>
      </w:pPr>
      <w:r w:rsidRPr="005417A0">
        <w:rPr>
          <w:rFonts w:ascii="Calibri Light" w:hAnsi="Calibri Light" w:cs="Calibri Light"/>
          <w:b/>
          <w:color w:val="323E4F" w:themeColor="text2" w:themeShade="BF"/>
        </w:rPr>
        <w:lastRenderedPageBreak/>
        <w:t>Reference</w:t>
      </w:r>
    </w:p>
    <w:p w14:paraId="664400A1" w14:textId="77777777" w:rsidR="00BB35B0" w:rsidRPr="005417A0" w:rsidRDefault="00BB35B0" w:rsidP="00101983">
      <w:pPr>
        <w:tabs>
          <w:tab w:val="left" w:pos="284"/>
        </w:tabs>
        <w:suppressAutoHyphens w:val="0"/>
        <w:autoSpaceDN/>
        <w:spacing w:before="0" w:after="0"/>
        <w:ind w:left="0" w:right="1"/>
        <w:jc w:val="both"/>
        <w:rPr>
          <w:rFonts w:ascii="Calibri Light" w:hAnsi="Calibri Light" w:cs="Calibri Light"/>
          <w:color w:val="auto"/>
          <w:szCs w:val="24"/>
        </w:rPr>
      </w:pPr>
      <w:r w:rsidRPr="005417A0">
        <w:rPr>
          <w:rFonts w:ascii="Calibri Light" w:hAnsi="Calibri Light" w:cs="Calibri Light"/>
          <w:color w:val="auto"/>
          <w:szCs w:val="24"/>
        </w:rPr>
        <w:t>Uvedení minimálně tří referencí z činnosti v oboru.</w:t>
      </w:r>
    </w:p>
    <w:p w14:paraId="614DD404" w14:textId="77777777" w:rsidR="00811294" w:rsidRPr="005417A0" w:rsidRDefault="00811294" w:rsidP="00101983">
      <w:pPr>
        <w:spacing w:after="0"/>
        <w:ind w:left="0" w:right="1"/>
        <w:jc w:val="both"/>
        <w:rPr>
          <w:rFonts w:ascii="Calibri Light" w:hAnsi="Calibri Light" w:cs="Calibri Light"/>
          <w:color w:val="auto"/>
        </w:rPr>
      </w:pPr>
      <w:r w:rsidRPr="005417A0">
        <w:rPr>
          <w:rFonts w:ascii="Calibri Light" w:hAnsi="Calibri Light" w:cs="Calibri Light"/>
          <w:color w:val="auto"/>
        </w:rPr>
        <w:t>1.</w:t>
      </w:r>
    </w:p>
    <w:p w14:paraId="01CB8815" w14:textId="77777777" w:rsidR="00811294" w:rsidRPr="005417A0" w:rsidRDefault="00811294" w:rsidP="00101983">
      <w:pPr>
        <w:spacing w:after="0"/>
        <w:ind w:left="0" w:right="1"/>
        <w:jc w:val="both"/>
        <w:rPr>
          <w:rFonts w:ascii="Calibri Light" w:hAnsi="Calibri Light" w:cs="Calibri Light"/>
          <w:color w:val="auto"/>
        </w:rPr>
      </w:pPr>
      <w:r w:rsidRPr="005417A0">
        <w:rPr>
          <w:rFonts w:ascii="Calibri Light" w:hAnsi="Calibri Light" w:cs="Calibri Light"/>
          <w:color w:val="auto"/>
        </w:rPr>
        <w:t>Název referenčního subjektu:</w:t>
      </w:r>
    </w:p>
    <w:p w14:paraId="78302CF2" w14:textId="77777777" w:rsidR="00811294" w:rsidRPr="005417A0" w:rsidRDefault="00811294" w:rsidP="00101983">
      <w:pPr>
        <w:spacing w:after="0"/>
        <w:ind w:left="0" w:right="1"/>
        <w:jc w:val="both"/>
        <w:rPr>
          <w:rFonts w:ascii="Calibri Light" w:hAnsi="Calibri Light" w:cs="Calibri Light"/>
          <w:color w:val="auto"/>
        </w:rPr>
      </w:pPr>
      <w:r w:rsidRPr="005417A0">
        <w:rPr>
          <w:rFonts w:ascii="Calibri Light" w:hAnsi="Calibri Light" w:cs="Calibri Light"/>
          <w:color w:val="auto"/>
        </w:rPr>
        <w:t>Kontakt:</w:t>
      </w:r>
    </w:p>
    <w:p w14:paraId="6B393D45" w14:textId="77777777" w:rsidR="00811294" w:rsidRPr="005417A0" w:rsidRDefault="00811294" w:rsidP="00101983">
      <w:pPr>
        <w:spacing w:after="0"/>
        <w:ind w:left="0" w:right="1"/>
        <w:jc w:val="both"/>
        <w:rPr>
          <w:rFonts w:ascii="Calibri Light" w:hAnsi="Calibri Light" w:cs="Calibri Light"/>
          <w:color w:val="auto"/>
        </w:rPr>
      </w:pPr>
      <w:r w:rsidRPr="005417A0">
        <w:rPr>
          <w:rFonts w:ascii="Calibri Light" w:hAnsi="Calibri Light" w:cs="Calibri Light"/>
          <w:color w:val="auto"/>
        </w:rPr>
        <w:t>Doba spolupráce:</w:t>
      </w:r>
    </w:p>
    <w:p w14:paraId="0DF06C7E" w14:textId="77777777" w:rsidR="00811294" w:rsidRPr="005417A0" w:rsidRDefault="00811294" w:rsidP="00101983">
      <w:pPr>
        <w:spacing w:after="0"/>
        <w:ind w:left="0" w:right="1"/>
        <w:jc w:val="both"/>
        <w:rPr>
          <w:rFonts w:ascii="Calibri Light" w:hAnsi="Calibri Light" w:cs="Calibri Light"/>
          <w:color w:val="auto"/>
        </w:rPr>
      </w:pPr>
      <w:r w:rsidRPr="005417A0">
        <w:rPr>
          <w:rFonts w:ascii="Calibri Light" w:hAnsi="Calibri Light" w:cs="Calibri Light"/>
          <w:color w:val="auto"/>
        </w:rPr>
        <w:t>Popis poskytované služby / provozu:</w:t>
      </w:r>
    </w:p>
    <w:p w14:paraId="5B7ECAF4" w14:textId="77777777" w:rsidR="00811294" w:rsidRPr="005417A0" w:rsidRDefault="00811294" w:rsidP="00101983">
      <w:pPr>
        <w:spacing w:before="0" w:after="0"/>
        <w:ind w:left="0" w:right="1"/>
        <w:jc w:val="both"/>
        <w:rPr>
          <w:rFonts w:ascii="Calibri Light" w:hAnsi="Calibri Light" w:cs="Calibri Light"/>
          <w:bCs/>
          <w:color w:val="auto"/>
        </w:rPr>
      </w:pPr>
    </w:p>
    <w:p w14:paraId="2A3CE0C9" w14:textId="77777777" w:rsidR="00811294" w:rsidRPr="005417A0" w:rsidRDefault="00811294" w:rsidP="00101983">
      <w:pPr>
        <w:spacing w:before="0" w:after="0"/>
        <w:ind w:left="0" w:right="1"/>
        <w:jc w:val="both"/>
        <w:rPr>
          <w:rFonts w:ascii="Calibri Light" w:hAnsi="Calibri Light" w:cs="Calibri Light"/>
          <w:bCs/>
          <w:color w:val="auto"/>
        </w:rPr>
      </w:pPr>
    </w:p>
    <w:p w14:paraId="434C9160" w14:textId="77777777" w:rsidR="00D52C98" w:rsidRPr="005417A0" w:rsidRDefault="00D52C98" w:rsidP="00101983">
      <w:pPr>
        <w:spacing w:before="0" w:after="0"/>
        <w:ind w:left="0" w:right="1"/>
        <w:jc w:val="both"/>
        <w:rPr>
          <w:rFonts w:ascii="Calibri Light" w:hAnsi="Calibri Light" w:cs="Calibri Light"/>
          <w:bCs/>
          <w:color w:val="auto"/>
        </w:rPr>
      </w:pPr>
    </w:p>
    <w:p w14:paraId="0D5C14EE" w14:textId="77777777" w:rsidR="00D52C98" w:rsidRPr="005417A0" w:rsidRDefault="00D52C98" w:rsidP="00101983">
      <w:pPr>
        <w:spacing w:before="0" w:after="0"/>
        <w:ind w:left="0" w:right="1"/>
        <w:jc w:val="both"/>
        <w:rPr>
          <w:rFonts w:ascii="Calibri Light" w:hAnsi="Calibri Light" w:cs="Calibri Light"/>
          <w:bCs/>
          <w:color w:val="auto"/>
        </w:rPr>
      </w:pPr>
    </w:p>
    <w:p w14:paraId="0E9D3A7B" w14:textId="77777777" w:rsidR="00D52C98" w:rsidRPr="005417A0" w:rsidRDefault="00D52C98" w:rsidP="00101983">
      <w:pPr>
        <w:spacing w:before="0" w:after="0"/>
        <w:ind w:left="0" w:right="1"/>
        <w:jc w:val="both"/>
        <w:rPr>
          <w:rFonts w:ascii="Calibri Light" w:hAnsi="Calibri Light" w:cs="Calibri Light"/>
          <w:bCs/>
          <w:color w:val="auto"/>
        </w:rPr>
      </w:pPr>
    </w:p>
    <w:p w14:paraId="6AC67721" w14:textId="77777777" w:rsidR="00D52C98" w:rsidRPr="005417A0" w:rsidRDefault="00D52C98" w:rsidP="00101983">
      <w:pPr>
        <w:spacing w:before="0" w:after="0"/>
        <w:ind w:left="0" w:right="1"/>
        <w:jc w:val="both"/>
        <w:rPr>
          <w:rFonts w:ascii="Calibri Light" w:hAnsi="Calibri Light" w:cs="Calibri Light"/>
          <w:bCs/>
          <w:color w:val="auto"/>
        </w:rPr>
      </w:pPr>
    </w:p>
    <w:p w14:paraId="3CA42009" w14:textId="77777777" w:rsidR="00D52C98" w:rsidRPr="005417A0" w:rsidRDefault="00D52C98" w:rsidP="00101983">
      <w:pPr>
        <w:spacing w:before="0" w:after="0"/>
        <w:ind w:left="0" w:right="1"/>
        <w:jc w:val="both"/>
        <w:rPr>
          <w:rFonts w:ascii="Calibri Light" w:hAnsi="Calibri Light" w:cs="Calibri Light"/>
          <w:bCs/>
          <w:color w:val="auto"/>
        </w:rPr>
      </w:pPr>
    </w:p>
    <w:p w14:paraId="35C4E7F1" w14:textId="77777777" w:rsidR="00D52C98" w:rsidRPr="005417A0" w:rsidRDefault="00D52C98" w:rsidP="00101983">
      <w:pPr>
        <w:spacing w:before="0" w:after="0"/>
        <w:ind w:left="0" w:right="1"/>
        <w:jc w:val="both"/>
        <w:rPr>
          <w:rFonts w:ascii="Calibri Light" w:hAnsi="Calibri Light" w:cs="Calibri Light"/>
          <w:bCs/>
          <w:color w:val="auto"/>
        </w:rPr>
      </w:pPr>
    </w:p>
    <w:p w14:paraId="6B60B91C" w14:textId="77777777" w:rsidR="00811294" w:rsidRPr="005417A0" w:rsidRDefault="00811294" w:rsidP="00101983">
      <w:pPr>
        <w:spacing w:after="0"/>
        <w:ind w:left="0" w:right="1"/>
        <w:jc w:val="both"/>
        <w:rPr>
          <w:rFonts w:ascii="Calibri Light" w:hAnsi="Calibri Light" w:cs="Calibri Light"/>
          <w:color w:val="auto"/>
        </w:rPr>
      </w:pPr>
      <w:r w:rsidRPr="005417A0">
        <w:rPr>
          <w:rFonts w:ascii="Calibri Light" w:hAnsi="Calibri Light" w:cs="Calibri Light"/>
          <w:color w:val="auto"/>
        </w:rPr>
        <w:t>2.</w:t>
      </w:r>
    </w:p>
    <w:p w14:paraId="78AA6AAB" w14:textId="77777777" w:rsidR="00811294" w:rsidRPr="005417A0" w:rsidRDefault="00811294" w:rsidP="00101983">
      <w:pPr>
        <w:spacing w:after="0"/>
        <w:ind w:left="0" w:right="1"/>
        <w:jc w:val="both"/>
        <w:rPr>
          <w:rFonts w:ascii="Calibri Light" w:hAnsi="Calibri Light" w:cs="Calibri Light"/>
          <w:color w:val="auto"/>
        </w:rPr>
      </w:pPr>
      <w:r w:rsidRPr="005417A0">
        <w:rPr>
          <w:rFonts w:ascii="Calibri Light" w:hAnsi="Calibri Light" w:cs="Calibri Light"/>
          <w:color w:val="auto"/>
        </w:rPr>
        <w:t>Název referenčního subjektu:</w:t>
      </w:r>
    </w:p>
    <w:p w14:paraId="3CCB19EF" w14:textId="77777777" w:rsidR="00811294" w:rsidRPr="005417A0" w:rsidRDefault="00811294" w:rsidP="00101983">
      <w:pPr>
        <w:spacing w:after="0"/>
        <w:ind w:left="0" w:right="1"/>
        <w:jc w:val="both"/>
        <w:rPr>
          <w:rFonts w:ascii="Calibri Light" w:hAnsi="Calibri Light" w:cs="Calibri Light"/>
          <w:color w:val="auto"/>
        </w:rPr>
      </w:pPr>
      <w:r w:rsidRPr="005417A0">
        <w:rPr>
          <w:rFonts w:ascii="Calibri Light" w:hAnsi="Calibri Light" w:cs="Calibri Light"/>
          <w:color w:val="auto"/>
        </w:rPr>
        <w:t>Kontakt:</w:t>
      </w:r>
    </w:p>
    <w:p w14:paraId="56AEAA62" w14:textId="77777777" w:rsidR="00811294" w:rsidRPr="005417A0" w:rsidRDefault="00811294" w:rsidP="00101983">
      <w:pPr>
        <w:spacing w:after="0"/>
        <w:ind w:left="0" w:right="1"/>
        <w:jc w:val="both"/>
        <w:rPr>
          <w:rFonts w:ascii="Calibri Light" w:hAnsi="Calibri Light" w:cs="Calibri Light"/>
          <w:color w:val="auto"/>
        </w:rPr>
      </w:pPr>
      <w:r w:rsidRPr="005417A0">
        <w:rPr>
          <w:rFonts w:ascii="Calibri Light" w:hAnsi="Calibri Light" w:cs="Calibri Light"/>
          <w:color w:val="auto"/>
        </w:rPr>
        <w:t>Doba spolupráce:</w:t>
      </w:r>
    </w:p>
    <w:p w14:paraId="05CB5329" w14:textId="77777777" w:rsidR="00811294" w:rsidRPr="005417A0" w:rsidRDefault="00811294" w:rsidP="00101983">
      <w:pPr>
        <w:spacing w:after="0"/>
        <w:ind w:left="0" w:right="1"/>
        <w:jc w:val="both"/>
        <w:rPr>
          <w:rFonts w:ascii="Calibri Light" w:hAnsi="Calibri Light" w:cs="Calibri Light"/>
          <w:color w:val="auto"/>
        </w:rPr>
      </w:pPr>
      <w:r w:rsidRPr="005417A0">
        <w:rPr>
          <w:rFonts w:ascii="Calibri Light" w:hAnsi="Calibri Light" w:cs="Calibri Light"/>
          <w:color w:val="auto"/>
        </w:rPr>
        <w:t>Popis poskytované služby / provozu:</w:t>
      </w:r>
    </w:p>
    <w:p w14:paraId="6762801F" w14:textId="77777777" w:rsidR="00D52C98" w:rsidRPr="005417A0" w:rsidRDefault="00D52C98" w:rsidP="00101983">
      <w:pPr>
        <w:spacing w:before="0" w:after="0"/>
        <w:ind w:left="0" w:right="1"/>
        <w:jc w:val="both"/>
        <w:rPr>
          <w:rFonts w:ascii="Calibri Light" w:hAnsi="Calibri Light" w:cs="Calibri Light"/>
          <w:bCs/>
          <w:color w:val="auto"/>
        </w:rPr>
      </w:pPr>
    </w:p>
    <w:p w14:paraId="48DA246A" w14:textId="77777777" w:rsidR="00D52C98" w:rsidRPr="005417A0" w:rsidRDefault="00D52C98" w:rsidP="00101983">
      <w:pPr>
        <w:spacing w:before="0" w:after="0"/>
        <w:ind w:left="0" w:right="1"/>
        <w:jc w:val="both"/>
        <w:rPr>
          <w:rFonts w:ascii="Calibri Light" w:hAnsi="Calibri Light" w:cs="Calibri Light"/>
          <w:bCs/>
          <w:color w:val="auto"/>
        </w:rPr>
      </w:pPr>
    </w:p>
    <w:p w14:paraId="73B3D9B6" w14:textId="77777777" w:rsidR="00D52C98" w:rsidRPr="005417A0" w:rsidRDefault="00D52C98" w:rsidP="00101983">
      <w:pPr>
        <w:spacing w:before="0" w:after="0"/>
        <w:ind w:left="0" w:right="1"/>
        <w:jc w:val="both"/>
        <w:rPr>
          <w:rFonts w:ascii="Calibri Light" w:hAnsi="Calibri Light" w:cs="Calibri Light"/>
          <w:bCs/>
          <w:color w:val="auto"/>
        </w:rPr>
      </w:pPr>
    </w:p>
    <w:p w14:paraId="55B407D6" w14:textId="77777777" w:rsidR="00D52C98" w:rsidRPr="005417A0" w:rsidRDefault="00D52C98" w:rsidP="00101983">
      <w:pPr>
        <w:spacing w:before="0" w:after="0"/>
        <w:ind w:left="0" w:right="1"/>
        <w:jc w:val="both"/>
        <w:rPr>
          <w:rFonts w:ascii="Calibri Light" w:hAnsi="Calibri Light" w:cs="Calibri Light"/>
          <w:bCs/>
          <w:color w:val="auto"/>
        </w:rPr>
      </w:pPr>
    </w:p>
    <w:p w14:paraId="769D8C28" w14:textId="77777777" w:rsidR="00D52C98" w:rsidRPr="005417A0" w:rsidRDefault="00D52C98" w:rsidP="00101983">
      <w:pPr>
        <w:spacing w:before="0" w:after="0"/>
        <w:ind w:left="0" w:right="1"/>
        <w:jc w:val="both"/>
        <w:rPr>
          <w:rFonts w:ascii="Calibri Light" w:hAnsi="Calibri Light" w:cs="Calibri Light"/>
          <w:bCs/>
          <w:color w:val="auto"/>
        </w:rPr>
      </w:pPr>
    </w:p>
    <w:p w14:paraId="2964C986" w14:textId="77777777" w:rsidR="00D52C98" w:rsidRPr="005417A0" w:rsidRDefault="00D52C98" w:rsidP="00101983">
      <w:pPr>
        <w:spacing w:before="0" w:after="0"/>
        <w:ind w:left="0" w:right="1"/>
        <w:jc w:val="both"/>
        <w:rPr>
          <w:rFonts w:ascii="Calibri Light" w:hAnsi="Calibri Light" w:cs="Calibri Light"/>
          <w:bCs/>
          <w:color w:val="auto"/>
        </w:rPr>
      </w:pPr>
    </w:p>
    <w:p w14:paraId="1A93EEA7" w14:textId="77777777" w:rsidR="00D52C98" w:rsidRPr="005417A0" w:rsidRDefault="00D52C98" w:rsidP="00101983">
      <w:pPr>
        <w:spacing w:before="0" w:after="0"/>
        <w:ind w:left="0" w:right="1"/>
        <w:jc w:val="both"/>
        <w:rPr>
          <w:rFonts w:ascii="Calibri Light" w:hAnsi="Calibri Light" w:cs="Calibri Light"/>
          <w:bCs/>
          <w:color w:val="auto"/>
        </w:rPr>
      </w:pPr>
    </w:p>
    <w:p w14:paraId="38372F65" w14:textId="77777777" w:rsidR="00D52C98" w:rsidRPr="005417A0" w:rsidRDefault="00D52C98" w:rsidP="00101983">
      <w:pPr>
        <w:spacing w:before="0" w:after="0"/>
        <w:ind w:left="0" w:right="1"/>
        <w:jc w:val="both"/>
        <w:rPr>
          <w:rFonts w:ascii="Calibri Light" w:hAnsi="Calibri Light" w:cs="Calibri Light"/>
          <w:bCs/>
          <w:color w:val="auto"/>
        </w:rPr>
      </w:pPr>
    </w:p>
    <w:p w14:paraId="2D078631" w14:textId="77777777" w:rsidR="00811294" w:rsidRPr="005417A0" w:rsidRDefault="00811294" w:rsidP="00101983">
      <w:pPr>
        <w:spacing w:after="0"/>
        <w:ind w:left="0" w:right="1"/>
        <w:jc w:val="both"/>
        <w:rPr>
          <w:rFonts w:ascii="Calibri Light" w:hAnsi="Calibri Light" w:cs="Calibri Light"/>
          <w:color w:val="auto"/>
        </w:rPr>
      </w:pPr>
      <w:r w:rsidRPr="005417A0">
        <w:rPr>
          <w:rFonts w:ascii="Calibri Light" w:hAnsi="Calibri Light" w:cs="Calibri Light"/>
          <w:color w:val="auto"/>
        </w:rPr>
        <w:t>3.</w:t>
      </w:r>
    </w:p>
    <w:p w14:paraId="14B3CFC2" w14:textId="77777777" w:rsidR="00811294" w:rsidRPr="005417A0" w:rsidRDefault="00811294" w:rsidP="00101983">
      <w:pPr>
        <w:spacing w:after="0"/>
        <w:ind w:left="0" w:right="1"/>
        <w:jc w:val="both"/>
        <w:rPr>
          <w:rFonts w:ascii="Calibri Light" w:hAnsi="Calibri Light" w:cs="Calibri Light"/>
          <w:color w:val="auto"/>
        </w:rPr>
      </w:pPr>
      <w:r w:rsidRPr="005417A0">
        <w:rPr>
          <w:rFonts w:ascii="Calibri Light" w:hAnsi="Calibri Light" w:cs="Calibri Light"/>
          <w:color w:val="auto"/>
        </w:rPr>
        <w:t>Název referenčního subjektu:</w:t>
      </w:r>
    </w:p>
    <w:p w14:paraId="513603AB" w14:textId="77777777" w:rsidR="00811294" w:rsidRPr="005417A0" w:rsidRDefault="00811294" w:rsidP="00101983">
      <w:pPr>
        <w:spacing w:after="0"/>
        <w:ind w:left="0" w:right="1"/>
        <w:jc w:val="both"/>
        <w:rPr>
          <w:rFonts w:ascii="Calibri Light" w:hAnsi="Calibri Light" w:cs="Calibri Light"/>
          <w:color w:val="auto"/>
        </w:rPr>
      </w:pPr>
      <w:r w:rsidRPr="005417A0">
        <w:rPr>
          <w:rFonts w:ascii="Calibri Light" w:hAnsi="Calibri Light" w:cs="Calibri Light"/>
          <w:color w:val="auto"/>
        </w:rPr>
        <w:t>Kontakt:</w:t>
      </w:r>
    </w:p>
    <w:p w14:paraId="203787D2" w14:textId="77777777" w:rsidR="00811294" w:rsidRPr="005417A0" w:rsidRDefault="00811294" w:rsidP="00101983">
      <w:pPr>
        <w:spacing w:after="0"/>
        <w:ind w:left="0" w:right="1"/>
        <w:jc w:val="both"/>
        <w:rPr>
          <w:rFonts w:ascii="Calibri Light" w:hAnsi="Calibri Light" w:cs="Calibri Light"/>
          <w:color w:val="auto"/>
        </w:rPr>
      </w:pPr>
      <w:r w:rsidRPr="005417A0">
        <w:rPr>
          <w:rFonts w:ascii="Calibri Light" w:hAnsi="Calibri Light" w:cs="Calibri Light"/>
          <w:color w:val="auto"/>
        </w:rPr>
        <w:t>Doba spolupráce:</w:t>
      </w:r>
    </w:p>
    <w:p w14:paraId="0D624ED2" w14:textId="77777777" w:rsidR="00811294" w:rsidRPr="005417A0" w:rsidRDefault="00811294" w:rsidP="00101983">
      <w:pPr>
        <w:spacing w:after="0"/>
        <w:ind w:left="0" w:right="1"/>
        <w:jc w:val="both"/>
        <w:rPr>
          <w:rFonts w:ascii="Calibri Light" w:hAnsi="Calibri Light" w:cs="Calibri Light"/>
          <w:color w:val="auto"/>
        </w:rPr>
      </w:pPr>
      <w:r w:rsidRPr="005417A0">
        <w:rPr>
          <w:rFonts w:ascii="Calibri Light" w:hAnsi="Calibri Light" w:cs="Calibri Light"/>
          <w:color w:val="auto"/>
        </w:rPr>
        <w:t>Popis poskytované služby / provozu:</w:t>
      </w:r>
    </w:p>
    <w:bookmarkEnd w:id="2"/>
    <w:p w14:paraId="7AECDF78" w14:textId="77777777" w:rsidR="00D52C98" w:rsidRPr="005417A0" w:rsidRDefault="00D52C98" w:rsidP="00101983">
      <w:pPr>
        <w:spacing w:before="0" w:after="0"/>
        <w:ind w:left="0" w:right="1"/>
        <w:jc w:val="both"/>
        <w:rPr>
          <w:rFonts w:ascii="Calibri Light" w:hAnsi="Calibri Light" w:cs="Calibri Light"/>
          <w:bCs/>
          <w:color w:val="auto"/>
        </w:rPr>
      </w:pPr>
    </w:p>
    <w:p w14:paraId="6C45FCFF" w14:textId="77777777" w:rsidR="00D52C98" w:rsidRPr="005417A0" w:rsidRDefault="00D52C98" w:rsidP="00101983">
      <w:pPr>
        <w:spacing w:before="0" w:after="0"/>
        <w:ind w:left="0" w:right="1"/>
        <w:jc w:val="both"/>
        <w:rPr>
          <w:rFonts w:ascii="Calibri Light" w:hAnsi="Calibri Light" w:cs="Calibri Light"/>
          <w:bCs/>
          <w:color w:val="auto"/>
        </w:rPr>
      </w:pPr>
    </w:p>
    <w:p w14:paraId="5407ACF6" w14:textId="77777777" w:rsidR="00D52C98" w:rsidRPr="005417A0" w:rsidRDefault="00D52C98" w:rsidP="00101983">
      <w:pPr>
        <w:spacing w:before="0" w:after="0"/>
        <w:ind w:left="0" w:right="1"/>
        <w:jc w:val="both"/>
        <w:rPr>
          <w:rFonts w:ascii="Calibri Light" w:hAnsi="Calibri Light" w:cs="Calibri Light"/>
          <w:bCs/>
          <w:color w:val="auto"/>
        </w:rPr>
      </w:pPr>
    </w:p>
    <w:p w14:paraId="4583299E" w14:textId="77777777" w:rsidR="00D52C98" w:rsidRPr="005417A0" w:rsidRDefault="00D52C98" w:rsidP="00101983">
      <w:pPr>
        <w:spacing w:before="0" w:after="0"/>
        <w:ind w:left="0" w:right="1"/>
        <w:jc w:val="both"/>
        <w:rPr>
          <w:rFonts w:ascii="Calibri Light" w:hAnsi="Calibri Light" w:cs="Calibri Light"/>
          <w:bCs/>
          <w:color w:val="auto"/>
        </w:rPr>
      </w:pPr>
    </w:p>
    <w:p w14:paraId="53E05A7B" w14:textId="77777777" w:rsidR="00D52C98" w:rsidRPr="005417A0" w:rsidRDefault="00D52C98" w:rsidP="00101983">
      <w:pPr>
        <w:spacing w:before="0" w:after="0"/>
        <w:ind w:left="0" w:right="1"/>
        <w:jc w:val="both"/>
        <w:rPr>
          <w:rFonts w:ascii="Calibri Light" w:hAnsi="Calibri Light" w:cs="Calibri Light"/>
          <w:bCs/>
          <w:color w:val="auto"/>
        </w:rPr>
      </w:pPr>
    </w:p>
    <w:p w14:paraId="60FBF07B" w14:textId="77777777" w:rsidR="00D52C98" w:rsidRPr="005417A0" w:rsidRDefault="00D52C98" w:rsidP="00101983">
      <w:pPr>
        <w:spacing w:before="0" w:after="0"/>
        <w:ind w:left="0" w:right="1"/>
        <w:jc w:val="both"/>
        <w:rPr>
          <w:rFonts w:ascii="Calibri Light" w:hAnsi="Calibri Light" w:cs="Calibri Light"/>
          <w:bCs/>
          <w:color w:val="auto"/>
        </w:rPr>
      </w:pPr>
    </w:p>
    <w:p w14:paraId="3C4589AF" w14:textId="77777777" w:rsidR="00D52C98" w:rsidRPr="005417A0" w:rsidRDefault="00D52C98" w:rsidP="00101983">
      <w:pPr>
        <w:spacing w:before="0" w:after="0"/>
        <w:ind w:left="0" w:right="1"/>
        <w:jc w:val="both"/>
        <w:rPr>
          <w:rFonts w:ascii="Calibri Light" w:hAnsi="Calibri Light" w:cs="Calibri Light"/>
          <w:bCs/>
          <w:color w:val="auto"/>
        </w:rPr>
      </w:pPr>
    </w:p>
    <w:p w14:paraId="5357EE55" w14:textId="77777777" w:rsidR="000F5C39" w:rsidRPr="005417A0" w:rsidRDefault="000F5C39" w:rsidP="00101983">
      <w:pPr>
        <w:spacing w:before="0" w:after="0"/>
        <w:ind w:left="0" w:right="1"/>
        <w:jc w:val="both"/>
        <w:rPr>
          <w:rFonts w:ascii="Calibri Light" w:hAnsi="Calibri Light" w:cs="Calibri Light"/>
          <w:bCs/>
          <w:color w:val="auto"/>
        </w:rPr>
      </w:pPr>
    </w:p>
    <w:p w14:paraId="2D01BA4F" w14:textId="77777777" w:rsidR="000F5C39" w:rsidRPr="005417A0" w:rsidRDefault="000F5C39" w:rsidP="00101983">
      <w:pPr>
        <w:spacing w:before="0" w:after="0"/>
        <w:ind w:left="0" w:right="1"/>
        <w:jc w:val="both"/>
        <w:rPr>
          <w:rFonts w:ascii="Calibri Light" w:hAnsi="Calibri Light" w:cs="Calibri Light"/>
          <w:bCs/>
          <w:color w:val="auto"/>
        </w:rPr>
      </w:pPr>
    </w:p>
    <w:p w14:paraId="7EF504AA" w14:textId="77777777" w:rsidR="000F5C39" w:rsidRPr="005417A0" w:rsidRDefault="000F5C39" w:rsidP="00101983">
      <w:pPr>
        <w:spacing w:before="0" w:after="0"/>
        <w:ind w:left="0" w:right="1"/>
        <w:jc w:val="both"/>
        <w:rPr>
          <w:rFonts w:ascii="Calibri Light" w:hAnsi="Calibri Light" w:cs="Calibri Light"/>
          <w:bCs/>
          <w:color w:val="auto"/>
        </w:rPr>
      </w:pPr>
    </w:p>
    <w:p w14:paraId="3C870757" w14:textId="77777777" w:rsidR="000F5C39" w:rsidRPr="005417A0" w:rsidRDefault="000F5C39" w:rsidP="00101983">
      <w:pPr>
        <w:spacing w:before="0" w:after="0"/>
        <w:ind w:left="0" w:right="1"/>
        <w:jc w:val="both"/>
        <w:rPr>
          <w:rFonts w:ascii="Calibri Light" w:hAnsi="Calibri Light" w:cs="Calibri Light"/>
          <w:bCs/>
          <w:color w:val="auto"/>
        </w:rPr>
      </w:pPr>
    </w:p>
    <w:p w14:paraId="2D889C35" w14:textId="77777777" w:rsidR="00811294" w:rsidRPr="005417A0" w:rsidRDefault="00811294" w:rsidP="00101983">
      <w:pPr>
        <w:spacing w:after="0"/>
        <w:ind w:left="0" w:right="1"/>
        <w:jc w:val="both"/>
        <w:rPr>
          <w:rFonts w:ascii="Calibri Light" w:hAnsi="Calibri Light" w:cs="Calibri Light"/>
          <w:color w:val="323E4F" w:themeColor="text2" w:themeShade="BF"/>
        </w:rPr>
      </w:pPr>
      <w:r w:rsidRPr="005417A0">
        <w:rPr>
          <w:rFonts w:ascii="Calibri Light" w:hAnsi="Calibri Light" w:cs="Calibri Light"/>
          <w:b/>
          <w:color w:val="323E4F" w:themeColor="text2" w:themeShade="BF"/>
        </w:rPr>
        <w:lastRenderedPageBreak/>
        <w:t xml:space="preserve">Materiální a technické zajištění provozu </w:t>
      </w:r>
    </w:p>
    <w:p w14:paraId="6CDD6149" w14:textId="1AE7A842" w:rsidR="00811294" w:rsidRPr="005417A0" w:rsidRDefault="00811294" w:rsidP="00101983">
      <w:pPr>
        <w:spacing w:after="0"/>
        <w:ind w:left="0" w:right="1"/>
        <w:jc w:val="both"/>
        <w:rPr>
          <w:rFonts w:ascii="Calibri Light" w:hAnsi="Calibri Light" w:cs="Calibri Light"/>
          <w:color w:val="auto"/>
        </w:rPr>
      </w:pPr>
      <w:r w:rsidRPr="005417A0">
        <w:rPr>
          <w:rFonts w:ascii="Calibri Light" w:hAnsi="Calibri Light" w:cs="Calibri Light"/>
          <w:color w:val="auto"/>
        </w:rPr>
        <w:t xml:space="preserve">Popis, jakým způsobem bude zajištěno materiálně-technické vybavení provozovny </w:t>
      </w:r>
      <w:r w:rsidR="00933EC8" w:rsidRPr="005417A0">
        <w:rPr>
          <w:rFonts w:ascii="Calibri Light" w:hAnsi="Calibri Light" w:cs="Calibri Light"/>
          <w:color w:val="auto"/>
        </w:rPr>
        <w:t>(</w:t>
      </w:r>
      <w:r w:rsidRPr="005417A0">
        <w:rPr>
          <w:rFonts w:ascii="Calibri Light" w:hAnsi="Calibri Light" w:cs="Calibri Light"/>
          <w:color w:val="auto"/>
        </w:rPr>
        <w:t>např. vlastní vybavení, plánovaný nákup, pronájem apod.</w:t>
      </w:r>
      <w:r w:rsidR="00933EC8" w:rsidRPr="005417A0">
        <w:rPr>
          <w:rFonts w:ascii="Calibri Light" w:hAnsi="Calibri Light" w:cs="Calibri Light"/>
          <w:color w:val="auto"/>
        </w:rPr>
        <w:t>)</w:t>
      </w:r>
      <w:r w:rsidRPr="005417A0">
        <w:rPr>
          <w:rFonts w:ascii="Calibri Light" w:hAnsi="Calibri Light" w:cs="Calibri Light"/>
          <w:color w:val="auto"/>
        </w:rPr>
        <w:t xml:space="preserve"> a s jakou vstupní investicí přibližně počítá</w:t>
      </w:r>
      <w:r w:rsidR="00B42301" w:rsidRPr="005417A0">
        <w:rPr>
          <w:rFonts w:ascii="Calibri Light" w:hAnsi="Calibri Light" w:cs="Calibri Light"/>
          <w:color w:val="auto"/>
        </w:rPr>
        <w:t>.</w:t>
      </w:r>
    </w:p>
    <w:p w14:paraId="03EA2B07" w14:textId="77777777" w:rsidR="00811294" w:rsidRPr="005417A0" w:rsidRDefault="00811294" w:rsidP="00101983">
      <w:pPr>
        <w:spacing w:after="0"/>
        <w:ind w:left="0" w:right="1"/>
        <w:jc w:val="both"/>
        <w:rPr>
          <w:rFonts w:ascii="Calibri Light" w:hAnsi="Calibri Light" w:cs="Calibri Light"/>
          <w:color w:val="auto"/>
        </w:rPr>
      </w:pPr>
    </w:p>
    <w:p w14:paraId="4981689C" w14:textId="77777777" w:rsidR="00811294" w:rsidRPr="005417A0" w:rsidRDefault="00811294" w:rsidP="00101983">
      <w:pPr>
        <w:spacing w:after="0"/>
        <w:ind w:left="0" w:right="1"/>
        <w:jc w:val="both"/>
        <w:rPr>
          <w:rFonts w:ascii="Calibri Light" w:hAnsi="Calibri Light" w:cs="Calibri Light"/>
          <w:color w:val="auto"/>
        </w:rPr>
      </w:pPr>
    </w:p>
    <w:p w14:paraId="049703F0" w14:textId="77777777" w:rsidR="00811294" w:rsidRPr="005417A0" w:rsidRDefault="00811294" w:rsidP="00101983">
      <w:pPr>
        <w:spacing w:after="0"/>
        <w:ind w:left="0" w:right="1"/>
        <w:jc w:val="both"/>
        <w:rPr>
          <w:rFonts w:ascii="Calibri Light" w:hAnsi="Calibri Light" w:cs="Calibri Light"/>
          <w:color w:val="auto"/>
        </w:rPr>
      </w:pPr>
    </w:p>
    <w:p w14:paraId="307ECACE" w14:textId="77777777" w:rsidR="00811294" w:rsidRPr="005417A0" w:rsidRDefault="00811294" w:rsidP="00101983">
      <w:pPr>
        <w:spacing w:after="0"/>
        <w:ind w:left="0" w:right="1"/>
        <w:jc w:val="both"/>
        <w:rPr>
          <w:rFonts w:ascii="Calibri Light" w:hAnsi="Calibri Light" w:cs="Calibri Light"/>
          <w:color w:val="auto"/>
        </w:rPr>
      </w:pPr>
    </w:p>
    <w:p w14:paraId="0B3718A8" w14:textId="77777777" w:rsidR="00811294" w:rsidRPr="005417A0" w:rsidRDefault="00811294" w:rsidP="00101983">
      <w:pPr>
        <w:spacing w:after="0"/>
        <w:ind w:left="0" w:right="1"/>
        <w:jc w:val="both"/>
        <w:rPr>
          <w:rFonts w:ascii="Calibri Light" w:hAnsi="Calibri Light" w:cs="Calibri Light"/>
          <w:color w:val="auto"/>
        </w:rPr>
      </w:pPr>
    </w:p>
    <w:p w14:paraId="5BB99403" w14:textId="77777777" w:rsidR="00811294" w:rsidRPr="005417A0" w:rsidRDefault="00811294" w:rsidP="00101983">
      <w:pPr>
        <w:spacing w:after="0"/>
        <w:ind w:left="0" w:right="1"/>
        <w:jc w:val="both"/>
        <w:rPr>
          <w:rFonts w:ascii="Calibri Light" w:hAnsi="Calibri Light" w:cs="Calibri Light"/>
          <w:color w:val="auto"/>
        </w:rPr>
      </w:pPr>
    </w:p>
    <w:p w14:paraId="79700CA8" w14:textId="77777777" w:rsidR="00811294" w:rsidRPr="005417A0" w:rsidRDefault="00811294" w:rsidP="00101983">
      <w:pPr>
        <w:spacing w:after="0"/>
        <w:ind w:left="0" w:right="1"/>
        <w:jc w:val="both"/>
        <w:rPr>
          <w:rFonts w:ascii="Calibri Light" w:hAnsi="Calibri Light" w:cs="Calibri Light"/>
          <w:color w:val="auto"/>
        </w:rPr>
      </w:pPr>
    </w:p>
    <w:p w14:paraId="5AA27381" w14:textId="77777777" w:rsidR="00811294" w:rsidRPr="005417A0" w:rsidRDefault="00811294" w:rsidP="00101983">
      <w:pPr>
        <w:spacing w:after="0"/>
        <w:ind w:left="0" w:right="1"/>
        <w:jc w:val="both"/>
        <w:rPr>
          <w:rFonts w:ascii="Calibri Light" w:hAnsi="Calibri Light" w:cs="Calibri Light"/>
          <w:color w:val="auto"/>
        </w:rPr>
      </w:pPr>
    </w:p>
    <w:p w14:paraId="2535FA0D" w14:textId="77777777" w:rsidR="00811294" w:rsidRPr="005417A0" w:rsidRDefault="00811294" w:rsidP="00101983">
      <w:pPr>
        <w:spacing w:after="0"/>
        <w:ind w:left="0" w:right="1"/>
        <w:jc w:val="both"/>
        <w:rPr>
          <w:rFonts w:ascii="Calibri Light" w:hAnsi="Calibri Light" w:cs="Calibri Light"/>
          <w:color w:val="auto"/>
        </w:rPr>
      </w:pPr>
    </w:p>
    <w:p w14:paraId="22C68490" w14:textId="77777777" w:rsidR="00811294" w:rsidRPr="005417A0" w:rsidRDefault="00811294" w:rsidP="00101983">
      <w:pPr>
        <w:spacing w:after="0"/>
        <w:ind w:left="0" w:right="1"/>
        <w:jc w:val="both"/>
        <w:rPr>
          <w:rFonts w:ascii="Calibri Light" w:hAnsi="Calibri Light" w:cs="Calibri Light"/>
          <w:color w:val="auto"/>
        </w:rPr>
      </w:pPr>
    </w:p>
    <w:p w14:paraId="34D858DD" w14:textId="77777777" w:rsidR="00811294" w:rsidRPr="005417A0" w:rsidRDefault="00811294" w:rsidP="00101983">
      <w:pPr>
        <w:spacing w:after="0"/>
        <w:ind w:left="0" w:right="1"/>
        <w:jc w:val="both"/>
        <w:rPr>
          <w:rFonts w:ascii="Calibri Light" w:hAnsi="Calibri Light" w:cs="Calibri Light"/>
          <w:color w:val="auto"/>
        </w:rPr>
      </w:pPr>
    </w:p>
    <w:p w14:paraId="6AD5D3E0" w14:textId="77777777" w:rsidR="00811294" w:rsidRPr="005417A0" w:rsidRDefault="00811294" w:rsidP="00101983">
      <w:pPr>
        <w:spacing w:after="0"/>
        <w:ind w:left="0" w:right="1"/>
        <w:jc w:val="both"/>
        <w:rPr>
          <w:rFonts w:ascii="Calibri Light" w:hAnsi="Calibri Light" w:cs="Calibri Light"/>
          <w:color w:val="auto"/>
        </w:rPr>
      </w:pPr>
    </w:p>
    <w:p w14:paraId="282E1E0E" w14:textId="77777777" w:rsidR="00811294" w:rsidRPr="005417A0" w:rsidRDefault="00811294" w:rsidP="00101983">
      <w:pPr>
        <w:spacing w:after="0"/>
        <w:ind w:left="0" w:right="1"/>
        <w:jc w:val="both"/>
        <w:rPr>
          <w:rFonts w:ascii="Calibri Light" w:hAnsi="Calibri Light" w:cs="Calibri Light"/>
          <w:color w:val="auto"/>
        </w:rPr>
      </w:pPr>
    </w:p>
    <w:p w14:paraId="0C43C54C" w14:textId="77777777" w:rsidR="00811294" w:rsidRPr="005417A0" w:rsidRDefault="00811294" w:rsidP="00101983">
      <w:pPr>
        <w:spacing w:after="0"/>
        <w:ind w:left="0" w:right="1"/>
        <w:jc w:val="both"/>
        <w:rPr>
          <w:rFonts w:ascii="Calibri Light" w:hAnsi="Calibri Light" w:cs="Calibri Light"/>
          <w:color w:val="auto"/>
        </w:rPr>
      </w:pPr>
    </w:p>
    <w:p w14:paraId="1EF4AFA8" w14:textId="77777777" w:rsidR="00811294" w:rsidRPr="005417A0" w:rsidRDefault="00811294" w:rsidP="00101983">
      <w:pPr>
        <w:spacing w:after="0"/>
        <w:ind w:left="0" w:right="1"/>
        <w:jc w:val="both"/>
        <w:rPr>
          <w:rFonts w:ascii="Calibri Light" w:hAnsi="Calibri Light" w:cs="Calibri Light"/>
          <w:color w:val="auto"/>
        </w:rPr>
      </w:pPr>
    </w:p>
    <w:p w14:paraId="2C03789B" w14:textId="77777777" w:rsidR="00811294" w:rsidRPr="005417A0" w:rsidRDefault="00811294" w:rsidP="00101983">
      <w:pPr>
        <w:spacing w:after="0"/>
        <w:ind w:left="0" w:right="1"/>
        <w:jc w:val="both"/>
        <w:rPr>
          <w:rFonts w:ascii="Calibri Light" w:hAnsi="Calibri Light" w:cs="Calibri Light"/>
          <w:color w:val="auto"/>
        </w:rPr>
      </w:pPr>
    </w:p>
    <w:p w14:paraId="1C368B1B" w14:textId="77777777" w:rsidR="00811294" w:rsidRPr="005417A0" w:rsidRDefault="00811294" w:rsidP="00101983">
      <w:pPr>
        <w:spacing w:after="0"/>
        <w:ind w:left="0" w:right="1"/>
        <w:jc w:val="both"/>
        <w:rPr>
          <w:rFonts w:ascii="Calibri Light" w:hAnsi="Calibri Light" w:cs="Calibri Light"/>
          <w:color w:val="auto"/>
        </w:rPr>
      </w:pPr>
    </w:p>
    <w:p w14:paraId="73835882" w14:textId="77777777" w:rsidR="00811294" w:rsidRPr="005417A0" w:rsidRDefault="00811294" w:rsidP="00101983">
      <w:pPr>
        <w:spacing w:after="0"/>
        <w:ind w:left="0" w:right="1"/>
        <w:jc w:val="both"/>
        <w:rPr>
          <w:rFonts w:ascii="Calibri Light" w:hAnsi="Calibri Light" w:cs="Calibri Light"/>
          <w:color w:val="auto"/>
        </w:rPr>
      </w:pPr>
    </w:p>
    <w:p w14:paraId="10E75AEE" w14:textId="77777777" w:rsidR="00811294" w:rsidRPr="005417A0" w:rsidRDefault="00811294" w:rsidP="00101983">
      <w:pPr>
        <w:spacing w:after="0"/>
        <w:ind w:left="0" w:right="1"/>
        <w:jc w:val="both"/>
        <w:rPr>
          <w:rFonts w:ascii="Calibri Light" w:hAnsi="Calibri Light" w:cs="Calibri Light"/>
          <w:color w:val="auto"/>
        </w:rPr>
      </w:pPr>
    </w:p>
    <w:p w14:paraId="16981EED" w14:textId="77777777" w:rsidR="00811294" w:rsidRPr="005417A0" w:rsidRDefault="00811294" w:rsidP="00101983">
      <w:pPr>
        <w:spacing w:after="0"/>
        <w:ind w:left="0" w:right="1"/>
        <w:jc w:val="both"/>
        <w:rPr>
          <w:rFonts w:ascii="Calibri Light" w:hAnsi="Calibri Light" w:cs="Calibri Light"/>
          <w:color w:val="auto"/>
        </w:rPr>
      </w:pPr>
    </w:p>
    <w:p w14:paraId="64E721FE" w14:textId="77777777" w:rsidR="00811294" w:rsidRPr="005417A0" w:rsidRDefault="00811294" w:rsidP="00101983">
      <w:pPr>
        <w:spacing w:after="0"/>
        <w:ind w:left="0" w:right="1"/>
        <w:jc w:val="both"/>
        <w:rPr>
          <w:rFonts w:ascii="Calibri Light" w:hAnsi="Calibri Light" w:cs="Calibri Light"/>
          <w:color w:val="auto"/>
        </w:rPr>
      </w:pPr>
    </w:p>
    <w:p w14:paraId="5DC62D16" w14:textId="77777777" w:rsidR="004713D5" w:rsidRPr="005417A0" w:rsidRDefault="004713D5" w:rsidP="00101983">
      <w:pPr>
        <w:spacing w:after="0"/>
        <w:ind w:left="0" w:right="1"/>
        <w:jc w:val="both"/>
        <w:rPr>
          <w:rFonts w:ascii="Calibri Light" w:hAnsi="Calibri Light" w:cs="Calibri Light"/>
          <w:color w:val="auto"/>
        </w:rPr>
      </w:pPr>
    </w:p>
    <w:p w14:paraId="59E73134" w14:textId="77777777" w:rsidR="004713D5" w:rsidRPr="005417A0" w:rsidRDefault="004713D5" w:rsidP="00101983">
      <w:pPr>
        <w:spacing w:after="0"/>
        <w:ind w:left="0" w:right="1"/>
        <w:jc w:val="both"/>
        <w:rPr>
          <w:rFonts w:ascii="Calibri Light" w:hAnsi="Calibri Light" w:cs="Calibri Light"/>
          <w:color w:val="auto"/>
        </w:rPr>
      </w:pPr>
    </w:p>
    <w:p w14:paraId="57A459BE" w14:textId="77777777" w:rsidR="004713D5" w:rsidRPr="005417A0" w:rsidRDefault="004713D5" w:rsidP="00101983">
      <w:pPr>
        <w:spacing w:after="0"/>
        <w:ind w:left="0" w:right="1"/>
        <w:jc w:val="both"/>
        <w:rPr>
          <w:rFonts w:ascii="Calibri Light" w:hAnsi="Calibri Light" w:cs="Calibri Light"/>
          <w:color w:val="auto"/>
        </w:rPr>
      </w:pPr>
    </w:p>
    <w:p w14:paraId="27E7DD49" w14:textId="77777777" w:rsidR="004713D5" w:rsidRPr="005417A0" w:rsidRDefault="004713D5" w:rsidP="00101983">
      <w:pPr>
        <w:spacing w:after="0"/>
        <w:ind w:left="0" w:right="1"/>
        <w:jc w:val="both"/>
        <w:rPr>
          <w:rFonts w:ascii="Calibri Light" w:hAnsi="Calibri Light" w:cs="Calibri Light"/>
          <w:color w:val="auto"/>
        </w:rPr>
      </w:pPr>
    </w:p>
    <w:p w14:paraId="607D8744" w14:textId="77777777" w:rsidR="004713D5" w:rsidRPr="005417A0" w:rsidRDefault="004713D5" w:rsidP="00101983">
      <w:pPr>
        <w:spacing w:after="0"/>
        <w:ind w:left="0" w:right="1"/>
        <w:jc w:val="both"/>
        <w:rPr>
          <w:rFonts w:ascii="Calibri Light" w:hAnsi="Calibri Light" w:cs="Calibri Light"/>
          <w:color w:val="auto"/>
        </w:rPr>
      </w:pPr>
    </w:p>
    <w:p w14:paraId="07D9F44A" w14:textId="77777777" w:rsidR="004713D5" w:rsidRPr="005417A0" w:rsidRDefault="004713D5" w:rsidP="00101983">
      <w:pPr>
        <w:spacing w:after="0"/>
        <w:ind w:left="0" w:right="1"/>
        <w:jc w:val="both"/>
        <w:rPr>
          <w:rFonts w:ascii="Calibri Light" w:hAnsi="Calibri Light" w:cs="Calibri Light"/>
          <w:color w:val="auto"/>
        </w:rPr>
      </w:pPr>
    </w:p>
    <w:p w14:paraId="1BBFFCEC" w14:textId="77777777" w:rsidR="004713D5" w:rsidRPr="005417A0" w:rsidRDefault="004713D5" w:rsidP="00101983">
      <w:pPr>
        <w:spacing w:after="0"/>
        <w:ind w:left="0" w:right="1"/>
        <w:jc w:val="both"/>
        <w:rPr>
          <w:rFonts w:ascii="Calibri Light" w:hAnsi="Calibri Light" w:cs="Calibri Light"/>
          <w:color w:val="auto"/>
        </w:rPr>
      </w:pPr>
    </w:p>
    <w:p w14:paraId="2A2D2308" w14:textId="77777777" w:rsidR="004713D5" w:rsidRPr="005417A0" w:rsidRDefault="004713D5" w:rsidP="00101983">
      <w:pPr>
        <w:spacing w:after="0"/>
        <w:ind w:left="0" w:right="1"/>
        <w:jc w:val="both"/>
        <w:rPr>
          <w:rFonts w:ascii="Calibri Light" w:hAnsi="Calibri Light" w:cs="Calibri Light"/>
          <w:color w:val="auto"/>
        </w:rPr>
      </w:pPr>
    </w:p>
    <w:p w14:paraId="0E5F7596" w14:textId="77777777" w:rsidR="004713D5" w:rsidRPr="005417A0" w:rsidRDefault="004713D5" w:rsidP="00101983">
      <w:pPr>
        <w:spacing w:after="0"/>
        <w:ind w:left="0" w:right="1"/>
        <w:jc w:val="both"/>
        <w:rPr>
          <w:rFonts w:ascii="Calibri Light" w:hAnsi="Calibri Light" w:cs="Calibri Light"/>
          <w:color w:val="auto"/>
        </w:rPr>
      </w:pPr>
    </w:p>
    <w:p w14:paraId="3BD5FEF5" w14:textId="77777777" w:rsidR="004713D5" w:rsidRPr="005417A0" w:rsidRDefault="004713D5" w:rsidP="00101983">
      <w:pPr>
        <w:spacing w:after="0"/>
        <w:ind w:left="0" w:right="1"/>
        <w:jc w:val="both"/>
        <w:rPr>
          <w:rFonts w:ascii="Calibri Light" w:hAnsi="Calibri Light" w:cs="Calibri Light"/>
          <w:color w:val="auto"/>
        </w:rPr>
      </w:pPr>
    </w:p>
    <w:p w14:paraId="50C871C3" w14:textId="77777777" w:rsidR="004713D5" w:rsidRPr="005417A0" w:rsidRDefault="004713D5" w:rsidP="00101983">
      <w:pPr>
        <w:spacing w:after="0"/>
        <w:ind w:left="0" w:right="1"/>
        <w:jc w:val="both"/>
        <w:rPr>
          <w:rFonts w:ascii="Calibri Light" w:hAnsi="Calibri Light" w:cs="Calibri Light"/>
          <w:color w:val="auto"/>
        </w:rPr>
      </w:pPr>
    </w:p>
    <w:p w14:paraId="6FE36824" w14:textId="77777777" w:rsidR="004713D5" w:rsidRPr="005417A0" w:rsidRDefault="004713D5" w:rsidP="00101983">
      <w:pPr>
        <w:spacing w:after="0"/>
        <w:ind w:left="0" w:right="1"/>
        <w:jc w:val="both"/>
        <w:rPr>
          <w:rFonts w:ascii="Calibri Light" w:hAnsi="Calibri Light" w:cs="Calibri Light"/>
          <w:color w:val="auto"/>
        </w:rPr>
      </w:pPr>
    </w:p>
    <w:p w14:paraId="7C8429AA" w14:textId="77777777" w:rsidR="004713D5" w:rsidRPr="005417A0" w:rsidRDefault="004713D5" w:rsidP="00101983">
      <w:pPr>
        <w:spacing w:after="0"/>
        <w:ind w:left="0" w:right="1"/>
        <w:jc w:val="both"/>
        <w:rPr>
          <w:rFonts w:ascii="Calibri Light" w:hAnsi="Calibri Light" w:cs="Calibri Light"/>
          <w:color w:val="auto"/>
        </w:rPr>
      </w:pPr>
    </w:p>
    <w:p w14:paraId="1B280C40" w14:textId="77777777" w:rsidR="004713D5" w:rsidRPr="005417A0" w:rsidRDefault="004713D5" w:rsidP="00101983">
      <w:pPr>
        <w:spacing w:after="0"/>
        <w:ind w:left="0" w:right="1"/>
        <w:jc w:val="both"/>
        <w:rPr>
          <w:rFonts w:ascii="Calibri Light" w:hAnsi="Calibri Light" w:cs="Calibri Light"/>
          <w:color w:val="auto"/>
        </w:rPr>
      </w:pPr>
    </w:p>
    <w:p w14:paraId="18CA3C66" w14:textId="77777777" w:rsidR="004713D5" w:rsidRPr="005417A0" w:rsidRDefault="004713D5" w:rsidP="00101983">
      <w:pPr>
        <w:spacing w:after="0"/>
        <w:ind w:left="0" w:right="1"/>
        <w:jc w:val="both"/>
        <w:rPr>
          <w:rFonts w:ascii="Calibri Light" w:hAnsi="Calibri Light" w:cs="Calibri Light"/>
          <w:color w:val="auto"/>
        </w:rPr>
      </w:pPr>
    </w:p>
    <w:p w14:paraId="2860B1B2" w14:textId="77777777" w:rsidR="004713D5" w:rsidRPr="005417A0" w:rsidRDefault="004713D5" w:rsidP="00101983">
      <w:pPr>
        <w:spacing w:after="0"/>
        <w:ind w:left="0" w:right="1"/>
        <w:jc w:val="both"/>
        <w:rPr>
          <w:rFonts w:ascii="Calibri Light" w:hAnsi="Calibri Light" w:cs="Calibri Light"/>
          <w:color w:val="auto"/>
        </w:rPr>
      </w:pPr>
    </w:p>
    <w:p w14:paraId="79BEA723" w14:textId="77777777" w:rsidR="004713D5" w:rsidRPr="005417A0" w:rsidRDefault="004713D5" w:rsidP="00101983">
      <w:pPr>
        <w:spacing w:after="0"/>
        <w:ind w:left="0" w:right="1"/>
        <w:jc w:val="both"/>
        <w:rPr>
          <w:rFonts w:ascii="Calibri Light" w:hAnsi="Calibri Light" w:cs="Calibri Light"/>
          <w:color w:val="auto"/>
        </w:rPr>
      </w:pPr>
    </w:p>
    <w:p w14:paraId="120FFA72" w14:textId="77777777" w:rsidR="00811294" w:rsidRPr="005417A0" w:rsidRDefault="00811294" w:rsidP="00101983">
      <w:pPr>
        <w:spacing w:after="0"/>
        <w:ind w:left="0" w:right="1"/>
        <w:jc w:val="both"/>
        <w:rPr>
          <w:rFonts w:ascii="Calibri Light" w:hAnsi="Calibri Light" w:cs="Calibri Light"/>
          <w:color w:val="323E4F" w:themeColor="text2" w:themeShade="BF"/>
        </w:rPr>
      </w:pPr>
      <w:r w:rsidRPr="005417A0">
        <w:rPr>
          <w:rFonts w:ascii="Calibri Light" w:hAnsi="Calibri Light" w:cs="Calibri Light"/>
          <w:b/>
          <w:color w:val="323E4F" w:themeColor="text2" w:themeShade="BF"/>
        </w:rPr>
        <w:lastRenderedPageBreak/>
        <w:t>Personální zajištění provozu</w:t>
      </w:r>
    </w:p>
    <w:p w14:paraId="0A07B3D8" w14:textId="1047D586" w:rsidR="00811294" w:rsidRPr="005417A0" w:rsidRDefault="00811294" w:rsidP="00101983">
      <w:pPr>
        <w:spacing w:after="0"/>
        <w:ind w:left="0" w:right="1"/>
        <w:jc w:val="both"/>
        <w:rPr>
          <w:rFonts w:ascii="Calibri Light" w:hAnsi="Calibri Light" w:cs="Calibri Light"/>
          <w:color w:val="auto"/>
          <w:lang w:val="en-US"/>
        </w:rPr>
      </w:pPr>
      <w:r w:rsidRPr="005417A0">
        <w:rPr>
          <w:rFonts w:ascii="Calibri Light" w:hAnsi="Calibri Light" w:cs="Calibri Light"/>
          <w:color w:val="auto"/>
        </w:rPr>
        <w:t>Popis, jakým způsobem bude zajištěn provoz a příprava, včetně předpokládaného počtu zaměstnanců přítomných na místě prodeje v průběhu jednoho dne</w:t>
      </w:r>
      <w:r w:rsidR="00B56F70" w:rsidRPr="005417A0">
        <w:rPr>
          <w:rFonts w:ascii="Calibri Light" w:hAnsi="Calibri Light" w:cs="Calibri Light"/>
          <w:color w:val="auto"/>
          <w:lang w:val="en-US"/>
        </w:rPr>
        <w:t>.</w:t>
      </w:r>
    </w:p>
    <w:p w14:paraId="648B236F" w14:textId="77777777" w:rsidR="00811294" w:rsidRPr="005417A0" w:rsidRDefault="00811294" w:rsidP="00101983">
      <w:pPr>
        <w:spacing w:after="0"/>
        <w:ind w:left="0" w:right="1"/>
        <w:jc w:val="both"/>
        <w:rPr>
          <w:rFonts w:ascii="Calibri Light" w:hAnsi="Calibri Light" w:cs="Calibri Light"/>
          <w:color w:val="auto"/>
        </w:rPr>
      </w:pPr>
    </w:p>
    <w:p w14:paraId="48DB3B7B" w14:textId="77777777" w:rsidR="00811294" w:rsidRPr="005417A0" w:rsidRDefault="00811294" w:rsidP="00101983">
      <w:pPr>
        <w:spacing w:after="0"/>
        <w:ind w:left="0" w:right="1"/>
        <w:jc w:val="both"/>
        <w:rPr>
          <w:rFonts w:ascii="Calibri Light" w:hAnsi="Calibri Light" w:cs="Calibri Light"/>
          <w:color w:val="auto"/>
        </w:rPr>
      </w:pPr>
    </w:p>
    <w:p w14:paraId="1D85B594" w14:textId="77777777" w:rsidR="00811294" w:rsidRPr="005417A0" w:rsidRDefault="00811294" w:rsidP="00101983">
      <w:pPr>
        <w:spacing w:after="0"/>
        <w:ind w:left="0" w:right="1"/>
        <w:jc w:val="both"/>
        <w:rPr>
          <w:rFonts w:ascii="Calibri Light" w:hAnsi="Calibri Light" w:cs="Calibri Light"/>
          <w:color w:val="auto"/>
        </w:rPr>
      </w:pPr>
    </w:p>
    <w:p w14:paraId="2D93A4B7" w14:textId="77777777" w:rsidR="00811294" w:rsidRPr="005417A0" w:rsidRDefault="00811294" w:rsidP="00101983">
      <w:pPr>
        <w:spacing w:after="0"/>
        <w:ind w:left="0" w:right="1"/>
        <w:jc w:val="both"/>
        <w:rPr>
          <w:rFonts w:ascii="Calibri Light" w:hAnsi="Calibri Light" w:cs="Calibri Light"/>
          <w:color w:val="auto"/>
        </w:rPr>
      </w:pPr>
    </w:p>
    <w:p w14:paraId="1422D1EE" w14:textId="77777777" w:rsidR="00811294" w:rsidRPr="005417A0" w:rsidRDefault="00811294" w:rsidP="00101983">
      <w:pPr>
        <w:spacing w:after="0"/>
        <w:ind w:left="0" w:right="1"/>
        <w:jc w:val="both"/>
        <w:rPr>
          <w:rFonts w:ascii="Calibri Light" w:hAnsi="Calibri Light" w:cs="Calibri Light"/>
          <w:color w:val="auto"/>
        </w:rPr>
      </w:pPr>
    </w:p>
    <w:p w14:paraId="16DC5BF3" w14:textId="77777777" w:rsidR="00811294" w:rsidRPr="005417A0" w:rsidRDefault="00811294" w:rsidP="00101983">
      <w:pPr>
        <w:ind w:left="0" w:right="1"/>
        <w:jc w:val="both"/>
        <w:rPr>
          <w:rFonts w:ascii="Calibri Light" w:hAnsi="Calibri Light" w:cs="Calibri Light"/>
          <w:color w:val="auto"/>
        </w:rPr>
      </w:pPr>
    </w:p>
    <w:p w14:paraId="1EC02D81" w14:textId="77777777" w:rsidR="00811294" w:rsidRPr="005417A0" w:rsidRDefault="00811294" w:rsidP="00101983">
      <w:pPr>
        <w:ind w:left="0" w:right="1"/>
        <w:jc w:val="both"/>
        <w:rPr>
          <w:rFonts w:ascii="Calibri Light" w:hAnsi="Calibri Light" w:cs="Calibri Light"/>
          <w:color w:val="auto"/>
        </w:rPr>
      </w:pPr>
    </w:p>
    <w:p w14:paraId="4D9E787E" w14:textId="77777777" w:rsidR="00811294" w:rsidRPr="005417A0" w:rsidRDefault="00811294" w:rsidP="00101983">
      <w:pPr>
        <w:ind w:left="0" w:right="1"/>
        <w:jc w:val="both"/>
        <w:rPr>
          <w:rFonts w:ascii="Calibri Light" w:hAnsi="Calibri Light" w:cs="Calibri Light"/>
          <w:color w:val="auto"/>
        </w:rPr>
      </w:pPr>
    </w:p>
    <w:p w14:paraId="53815051" w14:textId="77777777" w:rsidR="00811294" w:rsidRPr="005417A0" w:rsidRDefault="00811294" w:rsidP="00101983">
      <w:pPr>
        <w:ind w:left="0" w:right="1"/>
        <w:jc w:val="both"/>
        <w:rPr>
          <w:rFonts w:ascii="Calibri Light" w:hAnsi="Calibri Light" w:cs="Calibri Light"/>
          <w:color w:val="auto"/>
        </w:rPr>
      </w:pPr>
    </w:p>
    <w:p w14:paraId="22F30566" w14:textId="77777777" w:rsidR="00811294" w:rsidRPr="005417A0" w:rsidRDefault="00811294" w:rsidP="00101983">
      <w:pPr>
        <w:ind w:left="0" w:right="1"/>
        <w:jc w:val="both"/>
        <w:rPr>
          <w:rFonts w:ascii="Calibri Light" w:hAnsi="Calibri Light" w:cs="Calibri Light"/>
          <w:color w:val="auto"/>
        </w:rPr>
      </w:pPr>
    </w:p>
    <w:p w14:paraId="6022E8F4" w14:textId="77777777" w:rsidR="00811294" w:rsidRPr="005417A0" w:rsidRDefault="00811294" w:rsidP="00101983">
      <w:pPr>
        <w:ind w:left="0" w:right="1"/>
        <w:jc w:val="both"/>
        <w:rPr>
          <w:rFonts w:ascii="Calibri Light" w:hAnsi="Calibri Light" w:cs="Calibri Light"/>
          <w:color w:val="auto"/>
        </w:rPr>
      </w:pPr>
    </w:p>
    <w:p w14:paraId="364FBCBF" w14:textId="77777777" w:rsidR="00811294" w:rsidRPr="005417A0" w:rsidRDefault="00811294" w:rsidP="00101983">
      <w:pPr>
        <w:ind w:left="0" w:right="1"/>
        <w:jc w:val="both"/>
        <w:rPr>
          <w:rFonts w:ascii="Calibri Light" w:hAnsi="Calibri Light" w:cs="Calibri Light"/>
          <w:color w:val="auto"/>
        </w:rPr>
      </w:pPr>
    </w:p>
    <w:p w14:paraId="2C08B8A4" w14:textId="77777777" w:rsidR="00811294" w:rsidRPr="005417A0" w:rsidRDefault="00811294" w:rsidP="00101983">
      <w:pPr>
        <w:spacing w:after="0"/>
        <w:ind w:left="0" w:right="1"/>
        <w:jc w:val="both"/>
        <w:rPr>
          <w:rFonts w:ascii="Calibri Light" w:hAnsi="Calibri Light" w:cs="Calibri Light"/>
          <w:color w:val="auto"/>
        </w:rPr>
      </w:pPr>
    </w:p>
    <w:p w14:paraId="65A02978" w14:textId="77777777" w:rsidR="00811294" w:rsidRPr="005417A0" w:rsidRDefault="00811294" w:rsidP="00101983">
      <w:pPr>
        <w:spacing w:after="0"/>
        <w:ind w:left="0" w:right="1"/>
        <w:jc w:val="both"/>
        <w:rPr>
          <w:rFonts w:ascii="Calibri Light" w:hAnsi="Calibri Light" w:cs="Calibri Light"/>
          <w:color w:val="auto"/>
        </w:rPr>
      </w:pPr>
    </w:p>
    <w:p w14:paraId="4C63BBC8" w14:textId="77777777" w:rsidR="00811294" w:rsidRPr="005417A0" w:rsidRDefault="00811294" w:rsidP="00101983">
      <w:pPr>
        <w:spacing w:after="0"/>
        <w:ind w:left="0" w:right="1"/>
        <w:jc w:val="both"/>
        <w:rPr>
          <w:rFonts w:ascii="Calibri Light" w:hAnsi="Calibri Light" w:cs="Calibri Light"/>
          <w:color w:val="auto"/>
        </w:rPr>
      </w:pPr>
    </w:p>
    <w:p w14:paraId="19D829D9" w14:textId="77777777" w:rsidR="004713D5" w:rsidRPr="005417A0" w:rsidRDefault="004713D5" w:rsidP="00101983">
      <w:pPr>
        <w:spacing w:after="0"/>
        <w:ind w:left="0" w:right="1"/>
        <w:jc w:val="both"/>
        <w:rPr>
          <w:rFonts w:ascii="Calibri Light" w:hAnsi="Calibri Light" w:cs="Calibri Light"/>
          <w:color w:val="auto"/>
        </w:rPr>
      </w:pPr>
    </w:p>
    <w:p w14:paraId="2BDB4E74" w14:textId="77777777" w:rsidR="004713D5" w:rsidRPr="005417A0" w:rsidRDefault="004713D5" w:rsidP="00101983">
      <w:pPr>
        <w:spacing w:after="0"/>
        <w:ind w:left="0" w:right="1"/>
        <w:jc w:val="both"/>
        <w:rPr>
          <w:rFonts w:ascii="Calibri Light" w:hAnsi="Calibri Light" w:cs="Calibri Light"/>
          <w:color w:val="auto"/>
        </w:rPr>
      </w:pPr>
    </w:p>
    <w:p w14:paraId="7B9F1CE3" w14:textId="77777777" w:rsidR="004713D5" w:rsidRPr="005417A0" w:rsidRDefault="004713D5" w:rsidP="00101983">
      <w:pPr>
        <w:spacing w:after="0"/>
        <w:ind w:left="0" w:right="1"/>
        <w:jc w:val="both"/>
        <w:rPr>
          <w:rFonts w:ascii="Calibri Light" w:hAnsi="Calibri Light" w:cs="Calibri Light"/>
          <w:color w:val="auto"/>
        </w:rPr>
      </w:pPr>
    </w:p>
    <w:p w14:paraId="608BABF4" w14:textId="77777777" w:rsidR="004713D5" w:rsidRPr="005417A0" w:rsidRDefault="004713D5" w:rsidP="00101983">
      <w:pPr>
        <w:spacing w:after="0"/>
        <w:ind w:left="0" w:right="1"/>
        <w:jc w:val="both"/>
        <w:rPr>
          <w:rFonts w:ascii="Calibri Light" w:hAnsi="Calibri Light" w:cs="Calibri Light"/>
          <w:color w:val="auto"/>
        </w:rPr>
      </w:pPr>
    </w:p>
    <w:p w14:paraId="54DEC104" w14:textId="77777777" w:rsidR="004713D5" w:rsidRPr="005417A0" w:rsidRDefault="004713D5" w:rsidP="00101983">
      <w:pPr>
        <w:spacing w:after="0"/>
        <w:ind w:left="0" w:right="1"/>
        <w:jc w:val="both"/>
        <w:rPr>
          <w:rFonts w:ascii="Calibri Light" w:hAnsi="Calibri Light" w:cs="Calibri Light"/>
          <w:color w:val="auto"/>
        </w:rPr>
      </w:pPr>
    </w:p>
    <w:p w14:paraId="034D0BFC" w14:textId="77777777" w:rsidR="004713D5" w:rsidRPr="005417A0" w:rsidRDefault="004713D5" w:rsidP="00101983">
      <w:pPr>
        <w:spacing w:after="0"/>
        <w:ind w:left="0" w:right="1"/>
        <w:jc w:val="both"/>
        <w:rPr>
          <w:rFonts w:ascii="Calibri Light" w:hAnsi="Calibri Light" w:cs="Calibri Light"/>
          <w:color w:val="auto"/>
        </w:rPr>
      </w:pPr>
    </w:p>
    <w:p w14:paraId="26BB0C16" w14:textId="77777777" w:rsidR="004713D5" w:rsidRPr="005417A0" w:rsidRDefault="004713D5" w:rsidP="00101983">
      <w:pPr>
        <w:spacing w:after="0"/>
        <w:ind w:left="0" w:right="1"/>
        <w:jc w:val="both"/>
        <w:rPr>
          <w:rFonts w:ascii="Calibri Light" w:hAnsi="Calibri Light" w:cs="Calibri Light"/>
          <w:color w:val="auto"/>
        </w:rPr>
      </w:pPr>
    </w:p>
    <w:p w14:paraId="4874AEBE" w14:textId="77777777" w:rsidR="004713D5" w:rsidRPr="005417A0" w:rsidRDefault="004713D5" w:rsidP="00101983">
      <w:pPr>
        <w:spacing w:after="0"/>
        <w:ind w:left="0" w:right="1"/>
        <w:jc w:val="both"/>
        <w:rPr>
          <w:rFonts w:ascii="Calibri Light" w:hAnsi="Calibri Light" w:cs="Calibri Light"/>
          <w:color w:val="auto"/>
        </w:rPr>
      </w:pPr>
    </w:p>
    <w:p w14:paraId="7677CC0E" w14:textId="77777777" w:rsidR="004713D5" w:rsidRPr="005417A0" w:rsidRDefault="004713D5" w:rsidP="00101983">
      <w:pPr>
        <w:spacing w:after="0"/>
        <w:ind w:left="0" w:right="1"/>
        <w:jc w:val="both"/>
        <w:rPr>
          <w:rFonts w:ascii="Calibri Light" w:hAnsi="Calibri Light" w:cs="Calibri Light"/>
          <w:color w:val="auto"/>
        </w:rPr>
      </w:pPr>
    </w:p>
    <w:p w14:paraId="579062A5" w14:textId="77777777" w:rsidR="004713D5" w:rsidRPr="005417A0" w:rsidRDefault="004713D5" w:rsidP="00101983">
      <w:pPr>
        <w:spacing w:after="0"/>
        <w:ind w:left="0" w:right="1"/>
        <w:jc w:val="both"/>
        <w:rPr>
          <w:rFonts w:ascii="Calibri Light" w:hAnsi="Calibri Light" w:cs="Calibri Light"/>
          <w:color w:val="auto"/>
        </w:rPr>
      </w:pPr>
    </w:p>
    <w:p w14:paraId="047C4AC3" w14:textId="77777777" w:rsidR="004713D5" w:rsidRPr="005417A0" w:rsidRDefault="004713D5" w:rsidP="00101983">
      <w:pPr>
        <w:spacing w:after="0"/>
        <w:ind w:left="0" w:right="1"/>
        <w:jc w:val="both"/>
        <w:rPr>
          <w:rFonts w:ascii="Calibri Light" w:hAnsi="Calibri Light" w:cs="Calibri Light"/>
          <w:color w:val="auto"/>
        </w:rPr>
      </w:pPr>
    </w:p>
    <w:p w14:paraId="2E26E709" w14:textId="77777777" w:rsidR="004713D5" w:rsidRPr="005417A0" w:rsidRDefault="004713D5" w:rsidP="00101983">
      <w:pPr>
        <w:spacing w:after="0"/>
        <w:ind w:left="0" w:right="1"/>
        <w:jc w:val="both"/>
        <w:rPr>
          <w:rFonts w:ascii="Calibri Light" w:hAnsi="Calibri Light" w:cs="Calibri Light"/>
          <w:color w:val="auto"/>
        </w:rPr>
      </w:pPr>
    </w:p>
    <w:p w14:paraId="543BDF62" w14:textId="77777777" w:rsidR="004713D5" w:rsidRPr="005417A0" w:rsidRDefault="004713D5" w:rsidP="00101983">
      <w:pPr>
        <w:spacing w:after="0"/>
        <w:ind w:left="0" w:right="1"/>
        <w:jc w:val="both"/>
        <w:rPr>
          <w:rFonts w:ascii="Calibri Light" w:hAnsi="Calibri Light" w:cs="Calibri Light"/>
          <w:color w:val="auto"/>
        </w:rPr>
      </w:pPr>
    </w:p>
    <w:p w14:paraId="62F3528D" w14:textId="77777777" w:rsidR="000F5C39" w:rsidRPr="005417A0" w:rsidRDefault="000F5C39" w:rsidP="00101983">
      <w:pPr>
        <w:spacing w:after="0"/>
        <w:ind w:left="0" w:right="1"/>
        <w:jc w:val="both"/>
        <w:rPr>
          <w:rFonts w:ascii="Calibri Light" w:hAnsi="Calibri Light" w:cs="Calibri Light"/>
          <w:color w:val="auto"/>
        </w:rPr>
      </w:pPr>
    </w:p>
    <w:p w14:paraId="09A56A48" w14:textId="77777777" w:rsidR="000F5C39" w:rsidRPr="005417A0" w:rsidRDefault="000F5C39" w:rsidP="00101983">
      <w:pPr>
        <w:spacing w:after="0"/>
        <w:ind w:left="0" w:right="1"/>
        <w:jc w:val="both"/>
        <w:rPr>
          <w:rFonts w:ascii="Calibri Light" w:hAnsi="Calibri Light" w:cs="Calibri Light"/>
          <w:color w:val="auto"/>
        </w:rPr>
      </w:pPr>
    </w:p>
    <w:p w14:paraId="39324672" w14:textId="77777777" w:rsidR="000F5C39" w:rsidRPr="005417A0" w:rsidRDefault="000F5C39" w:rsidP="00101983">
      <w:pPr>
        <w:spacing w:after="0"/>
        <w:ind w:left="0" w:right="1"/>
        <w:jc w:val="both"/>
        <w:rPr>
          <w:rFonts w:ascii="Calibri Light" w:hAnsi="Calibri Light" w:cs="Calibri Light"/>
          <w:color w:val="auto"/>
        </w:rPr>
      </w:pPr>
    </w:p>
    <w:p w14:paraId="2927C3AB" w14:textId="77777777" w:rsidR="00811294" w:rsidRPr="005417A0" w:rsidRDefault="00811294" w:rsidP="00101983">
      <w:pPr>
        <w:spacing w:after="0"/>
        <w:ind w:left="0" w:right="1"/>
        <w:jc w:val="both"/>
        <w:rPr>
          <w:rFonts w:ascii="Calibri Light" w:hAnsi="Calibri Light" w:cs="Calibri Light"/>
          <w:color w:val="323E4F" w:themeColor="text2" w:themeShade="BF"/>
        </w:rPr>
      </w:pPr>
      <w:r w:rsidRPr="005417A0">
        <w:rPr>
          <w:rFonts w:ascii="Calibri Light" w:hAnsi="Calibri Light" w:cs="Calibri Light"/>
          <w:b/>
          <w:color w:val="323E4F" w:themeColor="text2" w:themeShade="BF"/>
        </w:rPr>
        <w:lastRenderedPageBreak/>
        <w:t>Další informace dle uvážení zájemce</w:t>
      </w:r>
    </w:p>
    <w:p w14:paraId="758A530E" w14:textId="0D6FCAEF" w:rsidR="00811294" w:rsidRPr="005417A0" w:rsidRDefault="00811294" w:rsidP="00101983">
      <w:pPr>
        <w:spacing w:after="0"/>
        <w:ind w:left="0" w:right="1"/>
        <w:jc w:val="both"/>
        <w:rPr>
          <w:rFonts w:ascii="Calibri Light" w:hAnsi="Calibri Light" w:cs="Calibri Light"/>
          <w:color w:val="auto"/>
        </w:rPr>
      </w:pPr>
      <w:r w:rsidRPr="005417A0">
        <w:rPr>
          <w:rFonts w:ascii="Calibri Light" w:hAnsi="Calibri Light" w:cs="Calibri Light"/>
          <w:color w:val="auto"/>
        </w:rPr>
        <w:t>Např. účast na akcích koupaliště, návrhy vlastních akcí, jiné informace.</w:t>
      </w:r>
    </w:p>
    <w:p w14:paraId="56A13B6B" w14:textId="77777777" w:rsidR="00811294" w:rsidRPr="005417A0" w:rsidRDefault="00811294" w:rsidP="00101983">
      <w:pPr>
        <w:spacing w:after="0"/>
        <w:ind w:left="0" w:right="1"/>
        <w:jc w:val="both"/>
        <w:rPr>
          <w:rFonts w:ascii="Calibri Light" w:hAnsi="Calibri Light" w:cs="Calibri Light"/>
          <w:b/>
          <w:color w:val="auto"/>
        </w:rPr>
      </w:pPr>
    </w:p>
    <w:p w14:paraId="0271511D" w14:textId="77777777" w:rsidR="00811294" w:rsidRPr="005417A0" w:rsidRDefault="00811294" w:rsidP="00101983">
      <w:pPr>
        <w:spacing w:after="0"/>
        <w:ind w:left="0" w:right="1"/>
        <w:jc w:val="both"/>
        <w:rPr>
          <w:rFonts w:ascii="Calibri Light" w:hAnsi="Calibri Light" w:cs="Calibri Light"/>
          <w:b/>
          <w:color w:val="auto"/>
        </w:rPr>
      </w:pPr>
    </w:p>
    <w:p w14:paraId="504185D3" w14:textId="77777777" w:rsidR="00811294" w:rsidRPr="005417A0" w:rsidRDefault="00811294" w:rsidP="00101983">
      <w:pPr>
        <w:spacing w:after="0"/>
        <w:ind w:left="0" w:right="1"/>
        <w:jc w:val="both"/>
        <w:rPr>
          <w:rFonts w:ascii="Calibri Light" w:hAnsi="Calibri Light" w:cs="Calibri Light"/>
          <w:b/>
          <w:color w:val="auto"/>
        </w:rPr>
      </w:pPr>
    </w:p>
    <w:p w14:paraId="7CB7C3A5" w14:textId="77777777" w:rsidR="00811294" w:rsidRPr="005417A0" w:rsidRDefault="00811294" w:rsidP="00101983">
      <w:pPr>
        <w:spacing w:after="0"/>
        <w:ind w:left="0" w:right="1"/>
        <w:jc w:val="both"/>
        <w:rPr>
          <w:rFonts w:ascii="Calibri Light" w:hAnsi="Calibri Light" w:cs="Calibri Light"/>
          <w:b/>
          <w:color w:val="auto"/>
        </w:rPr>
      </w:pPr>
    </w:p>
    <w:p w14:paraId="30D99989" w14:textId="77777777" w:rsidR="00811294" w:rsidRPr="005417A0" w:rsidRDefault="00811294" w:rsidP="00101983">
      <w:pPr>
        <w:spacing w:after="0"/>
        <w:ind w:left="0" w:right="1"/>
        <w:jc w:val="both"/>
        <w:rPr>
          <w:rFonts w:ascii="Calibri Light" w:hAnsi="Calibri Light" w:cs="Calibri Light"/>
          <w:b/>
          <w:color w:val="auto"/>
        </w:rPr>
      </w:pPr>
    </w:p>
    <w:p w14:paraId="26E3FBB5" w14:textId="77777777" w:rsidR="00811294" w:rsidRPr="005417A0" w:rsidRDefault="00811294" w:rsidP="00101983">
      <w:pPr>
        <w:spacing w:after="0"/>
        <w:ind w:left="0" w:right="1"/>
        <w:jc w:val="both"/>
        <w:rPr>
          <w:rFonts w:ascii="Calibri Light" w:hAnsi="Calibri Light" w:cs="Calibri Light"/>
          <w:b/>
          <w:color w:val="auto"/>
        </w:rPr>
      </w:pPr>
    </w:p>
    <w:p w14:paraId="133C078D" w14:textId="77777777" w:rsidR="00811294" w:rsidRPr="005417A0" w:rsidRDefault="00811294" w:rsidP="00101983">
      <w:pPr>
        <w:spacing w:after="0"/>
        <w:ind w:left="0" w:right="1"/>
        <w:jc w:val="both"/>
        <w:rPr>
          <w:rFonts w:ascii="Calibri Light" w:hAnsi="Calibri Light" w:cs="Calibri Light"/>
          <w:b/>
          <w:color w:val="auto"/>
        </w:rPr>
      </w:pPr>
    </w:p>
    <w:p w14:paraId="00FA79ED" w14:textId="77777777" w:rsidR="00811294" w:rsidRPr="005417A0" w:rsidRDefault="00811294" w:rsidP="00101983">
      <w:pPr>
        <w:spacing w:after="0"/>
        <w:ind w:left="0" w:right="1"/>
        <w:jc w:val="both"/>
        <w:rPr>
          <w:rFonts w:ascii="Calibri Light" w:hAnsi="Calibri Light" w:cs="Calibri Light"/>
          <w:b/>
          <w:color w:val="auto"/>
        </w:rPr>
      </w:pPr>
    </w:p>
    <w:p w14:paraId="24243A70" w14:textId="77777777" w:rsidR="00811294" w:rsidRPr="005417A0" w:rsidRDefault="00811294" w:rsidP="00101983">
      <w:pPr>
        <w:spacing w:after="0"/>
        <w:ind w:left="0" w:right="1"/>
        <w:jc w:val="both"/>
        <w:rPr>
          <w:rFonts w:ascii="Calibri Light" w:hAnsi="Calibri Light" w:cs="Calibri Light"/>
          <w:b/>
          <w:color w:val="auto"/>
        </w:rPr>
      </w:pPr>
    </w:p>
    <w:p w14:paraId="1CE29D27" w14:textId="77777777" w:rsidR="00811294" w:rsidRPr="005417A0" w:rsidRDefault="00811294" w:rsidP="00101983">
      <w:pPr>
        <w:spacing w:after="0"/>
        <w:ind w:left="0" w:right="1"/>
        <w:jc w:val="both"/>
        <w:rPr>
          <w:rFonts w:ascii="Calibri Light" w:hAnsi="Calibri Light" w:cs="Calibri Light"/>
          <w:b/>
          <w:color w:val="auto"/>
        </w:rPr>
      </w:pPr>
    </w:p>
    <w:p w14:paraId="3CB3A491" w14:textId="77777777" w:rsidR="00811294" w:rsidRPr="005417A0" w:rsidRDefault="00811294" w:rsidP="00101983">
      <w:pPr>
        <w:spacing w:after="0"/>
        <w:ind w:left="0" w:right="1"/>
        <w:jc w:val="both"/>
        <w:rPr>
          <w:rFonts w:ascii="Calibri Light" w:hAnsi="Calibri Light" w:cs="Calibri Light"/>
          <w:b/>
          <w:color w:val="auto"/>
        </w:rPr>
      </w:pPr>
    </w:p>
    <w:p w14:paraId="52BD2421" w14:textId="77777777" w:rsidR="00811294" w:rsidRPr="005417A0" w:rsidRDefault="00811294" w:rsidP="00101983">
      <w:pPr>
        <w:spacing w:after="0"/>
        <w:ind w:left="0" w:right="1"/>
        <w:jc w:val="both"/>
        <w:rPr>
          <w:rFonts w:ascii="Calibri Light" w:hAnsi="Calibri Light" w:cs="Calibri Light"/>
          <w:b/>
          <w:color w:val="auto"/>
        </w:rPr>
      </w:pPr>
    </w:p>
    <w:p w14:paraId="3D1FF93A" w14:textId="77777777" w:rsidR="00811294" w:rsidRPr="005417A0" w:rsidRDefault="00811294" w:rsidP="00101983">
      <w:pPr>
        <w:spacing w:after="0"/>
        <w:ind w:left="0" w:right="1"/>
        <w:jc w:val="both"/>
        <w:rPr>
          <w:rFonts w:ascii="Calibri Light" w:hAnsi="Calibri Light" w:cs="Calibri Light"/>
          <w:b/>
          <w:color w:val="auto"/>
        </w:rPr>
      </w:pPr>
    </w:p>
    <w:p w14:paraId="0EA90DD9" w14:textId="77777777" w:rsidR="00811294" w:rsidRPr="005417A0" w:rsidRDefault="00811294" w:rsidP="00101983">
      <w:pPr>
        <w:spacing w:after="0"/>
        <w:ind w:left="0" w:right="1"/>
        <w:jc w:val="both"/>
        <w:rPr>
          <w:rFonts w:ascii="Calibri Light" w:hAnsi="Calibri Light" w:cs="Calibri Light"/>
          <w:b/>
          <w:color w:val="auto"/>
        </w:rPr>
      </w:pPr>
    </w:p>
    <w:p w14:paraId="06850744" w14:textId="77777777" w:rsidR="00811294" w:rsidRPr="005417A0" w:rsidRDefault="00811294" w:rsidP="00101983">
      <w:pPr>
        <w:spacing w:after="0"/>
        <w:ind w:left="0" w:right="1"/>
        <w:jc w:val="both"/>
        <w:rPr>
          <w:rFonts w:ascii="Calibri Light" w:hAnsi="Calibri Light" w:cs="Calibri Light"/>
          <w:b/>
          <w:color w:val="auto"/>
        </w:rPr>
      </w:pPr>
    </w:p>
    <w:p w14:paraId="38746F7B" w14:textId="77777777" w:rsidR="00811294" w:rsidRPr="005417A0" w:rsidRDefault="00811294" w:rsidP="00101983">
      <w:pPr>
        <w:spacing w:after="0"/>
        <w:ind w:left="0" w:right="1"/>
        <w:jc w:val="both"/>
        <w:rPr>
          <w:rFonts w:ascii="Calibri Light" w:hAnsi="Calibri Light" w:cs="Calibri Light"/>
          <w:b/>
          <w:color w:val="auto"/>
        </w:rPr>
      </w:pPr>
    </w:p>
    <w:p w14:paraId="65E588DD" w14:textId="77777777" w:rsidR="00811294" w:rsidRPr="005417A0" w:rsidRDefault="00811294" w:rsidP="00101983">
      <w:pPr>
        <w:spacing w:after="0"/>
        <w:ind w:left="0" w:right="1"/>
        <w:jc w:val="both"/>
        <w:rPr>
          <w:rFonts w:ascii="Calibri Light" w:hAnsi="Calibri Light" w:cs="Calibri Light"/>
          <w:b/>
          <w:color w:val="auto"/>
        </w:rPr>
      </w:pPr>
    </w:p>
    <w:p w14:paraId="31C0758E" w14:textId="77777777" w:rsidR="00811294" w:rsidRPr="005417A0" w:rsidRDefault="00811294" w:rsidP="00101983">
      <w:pPr>
        <w:spacing w:after="0"/>
        <w:ind w:left="0" w:right="1"/>
        <w:jc w:val="both"/>
        <w:rPr>
          <w:rFonts w:ascii="Calibri Light" w:hAnsi="Calibri Light" w:cs="Calibri Light"/>
          <w:b/>
          <w:color w:val="auto"/>
        </w:rPr>
      </w:pPr>
    </w:p>
    <w:p w14:paraId="3F6A984F" w14:textId="77777777" w:rsidR="00811294" w:rsidRPr="005417A0" w:rsidRDefault="00811294" w:rsidP="00101983">
      <w:pPr>
        <w:spacing w:after="0"/>
        <w:ind w:left="0" w:right="1"/>
        <w:jc w:val="both"/>
        <w:rPr>
          <w:rFonts w:ascii="Calibri Light" w:hAnsi="Calibri Light" w:cs="Calibri Light"/>
          <w:b/>
          <w:color w:val="auto"/>
        </w:rPr>
      </w:pPr>
    </w:p>
    <w:p w14:paraId="7761F2BA" w14:textId="77777777" w:rsidR="00811294" w:rsidRPr="005417A0" w:rsidRDefault="00811294" w:rsidP="00101983">
      <w:pPr>
        <w:spacing w:after="0"/>
        <w:ind w:left="0" w:right="1"/>
        <w:jc w:val="both"/>
        <w:rPr>
          <w:rFonts w:ascii="Calibri Light" w:hAnsi="Calibri Light" w:cs="Calibri Light"/>
          <w:b/>
          <w:color w:val="auto"/>
        </w:rPr>
      </w:pPr>
    </w:p>
    <w:p w14:paraId="03A9B638" w14:textId="77777777" w:rsidR="00811294" w:rsidRPr="005417A0" w:rsidRDefault="00811294" w:rsidP="00101983">
      <w:pPr>
        <w:spacing w:after="0"/>
        <w:ind w:left="0" w:right="1"/>
        <w:jc w:val="both"/>
        <w:rPr>
          <w:rFonts w:ascii="Calibri Light" w:hAnsi="Calibri Light" w:cs="Calibri Light"/>
          <w:b/>
          <w:color w:val="auto"/>
          <w:highlight w:val="yellow"/>
        </w:rPr>
      </w:pPr>
    </w:p>
    <w:p w14:paraId="2411EB54" w14:textId="77777777" w:rsidR="00811294" w:rsidRPr="005417A0" w:rsidRDefault="00811294" w:rsidP="00101983">
      <w:pPr>
        <w:spacing w:after="0"/>
        <w:ind w:left="0" w:right="1"/>
        <w:jc w:val="both"/>
        <w:rPr>
          <w:rFonts w:ascii="Calibri Light" w:hAnsi="Calibri Light" w:cs="Calibri Light"/>
          <w:color w:val="auto"/>
        </w:rPr>
      </w:pPr>
    </w:p>
    <w:p w14:paraId="5E7DC071" w14:textId="77777777" w:rsidR="00811294" w:rsidRPr="005417A0" w:rsidRDefault="00811294" w:rsidP="00101983">
      <w:pPr>
        <w:spacing w:after="0"/>
        <w:ind w:left="0" w:right="1"/>
        <w:jc w:val="both"/>
        <w:rPr>
          <w:rFonts w:ascii="Calibri Light" w:hAnsi="Calibri Light" w:cs="Calibri Light"/>
          <w:color w:val="auto"/>
        </w:rPr>
      </w:pPr>
    </w:p>
    <w:p w14:paraId="194CA178" w14:textId="77777777" w:rsidR="00811294" w:rsidRPr="005417A0" w:rsidRDefault="00811294" w:rsidP="00101983">
      <w:pPr>
        <w:spacing w:after="0"/>
        <w:ind w:left="0" w:right="1"/>
        <w:jc w:val="both"/>
        <w:rPr>
          <w:rFonts w:ascii="Calibri Light" w:hAnsi="Calibri Light" w:cs="Calibri Light"/>
          <w:color w:val="auto"/>
        </w:rPr>
      </w:pPr>
    </w:p>
    <w:p w14:paraId="2BDB3A15" w14:textId="77777777" w:rsidR="00811294" w:rsidRPr="005417A0" w:rsidRDefault="00811294" w:rsidP="00101983">
      <w:pPr>
        <w:ind w:left="0" w:right="1"/>
        <w:jc w:val="both"/>
        <w:rPr>
          <w:rFonts w:ascii="Calibri Light" w:hAnsi="Calibri Light" w:cs="Calibri Light"/>
          <w:color w:val="auto"/>
        </w:rPr>
      </w:pPr>
    </w:p>
    <w:p w14:paraId="14500808" w14:textId="77777777" w:rsidR="00811294" w:rsidRPr="005417A0" w:rsidRDefault="00811294" w:rsidP="00101983">
      <w:pPr>
        <w:ind w:left="0" w:right="1"/>
        <w:jc w:val="both"/>
        <w:rPr>
          <w:rFonts w:ascii="Calibri Light" w:hAnsi="Calibri Light" w:cs="Calibri Light"/>
          <w:b/>
          <w:color w:val="auto"/>
        </w:rPr>
      </w:pPr>
    </w:p>
    <w:p w14:paraId="5D50CA8F" w14:textId="77777777" w:rsidR="00811294" w:rsidRPr="005417A0" w:rsidRDefault="00811294" w:rsidP="00101983">
      <w:pPr>
        <w:ind w:left="0" w:right="1"/>
        <w:jc w:val="both"/>
        <w:rPr>
          <w:rFonts w:ascii="Calibri Light" w:hAnsi="Calibri Light" w:cs="Calibri Light"/>
          <w:b/>
          <w:color w:val="auto"/>
        </w:rPr>
      </w:pPr>
    </w:p>
    <w:p w14:paraId="7F77BDDE" w14:textId="77777777" w:rsidR="00811294" w:rsidRPr="005417A0" w:rsidRDefault="00811294" w:rsidP="00101983">
      <w:pPr>
        <w:ind w:left="0" w:right="1"/>
        <w:jc w:val="both"/>
        <w:rPr>
          <w:rFonts w:ascii="Calibri Light" w:hAnsi="Calibri Light" w:cs="Calibri Light"/>
          <w:b/>
          <w:color w:val="auto"/>
        </w:rPr>
      </w:pPr>
    </w:p>
    <w:p w14:paraId="2FBBD966" w14:textId="77777777" w:rsidR="00811294" w:rsidRPr="005417A0" w:rsidRDefault="00811294" w:rsidP="00101983">
      <w:pPr>
        <w:ind w:left="0" w:right="1"/>
        <w:jc w:val="both"/>
        <w:rPr>
          <w:rFonts w:ascii="Calibri Light" w:hAnsi="Calibri Light" w:cs="Calibri Light"/>
          <w:b/>
          <w:color w:val="auto"/>
        </w:rPr>
      </w:pPr>
    </w:p>
    <w:p w14:paraId="548FD952" w14:textId="77777777" w:rsidR="00811294" w:rsidRPr="005417A0" w:rsidRDefault="00811294" w:rsidP="00101983">
      <w:pPr>
        <w:ind w:left="0" w:right="1"/>
        <w:jc w:val="both"/>
        <w:rPr>
          <w:rFonts w:ascii="Calibri Light" w:hAnsi="Calibri Light" w:cs="Calibri Light"/>
          <w:b/>
          <w:color w:val="auto"/>
        </w:rPr>
      </w:pPr>
    </w:p>
    <w:p w14:paraId="2D9112A1" w14:textId="77777777" w:rsidR="00811294" w:rsidRPr="005417A0" w:rsidRDefault="00811294" w:rsidP="00101983">
      <w:pPr>
        <w:ind w:left="0" w:right="1"/>
        <w:jc w:val="both"/>
        <w:rPr>
          <w:rFonts w:ascii="Calibri Light" w:hAnsi="Calibri Light" w:cs="Calibri Light"/>
          <w:b/>
          <w:color w:val="auto"/>
        </w:rPr>
      </w:pPr>
    </w:p>
    <w:p w14:paraId="31847D49" w14:textId="77777777" w:rsidR="00811294" w:rsidRPr="005417A0" w:rsidRDefault="00811294" w:rsidP="00101983">
      <w:pPr>
        <w:ind w:left="0" w:right="1"/>
        <w:jc w:val="both"/>
        <w:rPr>
          <w:rFonts w:ascii="Calibri Light" w:hAnsi="Calibri Light" w:cs="Calibri Light"/>
          <w:b/>
          <w:color w:val="auto"/>
        </w:rPr>
      </w:pPr>
    </w:p>
    <w:p w14:paraId="35C9554F" w14:textId="77777777" w:rsidR="00811294" w:rsidRPr="005417A0" w:rsidRDefault="00811294" w:rsidP="00101983">
      <w:pPr>
        <w:spacing w:after="0"/>
        <w:ind w:left="0" w:right="1"/>
        <w:jc w:val="both"/>
        <w:rPr>
          <w:rFonts w:ascii="Calibri Light" w:hAnsi="Calibri Light" w:cs="Calibri Light"/>
          <w:color w:val="323E4F" w:themeColor="text2" w:themeShade="BF"/>
        </w:rPr>
      </w:pPr>
      <w:r w:rsidRPr="005417A0">
        <w:rPr>
          <w:rFonts w:ascii="Calibri Light" w:hAnsi="Calibri Light" w:cs="Calibri Light"/>
          <w:b/>
          <w:color w:val="323E4F" w:themeColor="text2" w:themeShade="BF"/>
        </w:rPr>
        <w:lastRenderedPageBreak/>
        <w:t>Čestné prohlášení</w:t>
      </w:r>
    </w:p>
    <w:p w14:paraId="07DA79B7" w14:textId="77777777" w:rsidR="00811294" w:rsidRPr="005417A0" w:rsidRDefault="00811294" w:rsidP="00101983">
      <w:pPr>
        <w:spacing w:after="0"/>
        <w:ind w:left="0" w:right="1"/>
        <w:jc w:val="both"/>
        <w:rPr>
          <w:rFonts w:ascii="Calibri Light" w:hAnsi="Calibri Light" w:cs="Calibri Light"/>
          <w:color w:val="auto"/>
        </w:rPr>
      </w:pPr>
      <w:r w:rsidRPr="005417A0">
        <w:rPr>
          <w:rFonts w:ascii="Calibri Light" w:hAnsi="Calibri Light" w:cs="Calibri Light"/>
          <w:color w:val="auto"/>
        </w:rPr>
        <w:t>Já, níže podepsaný/á, jako statutární zástupce / oprávněná osoba zájemce o nájem prostor občerstvení v areálu koupaliště Zátoka, tímto čestně prohlašuji, že:</w:t>
      </w:r>
    </w:p>
    <w:p w14:paraId="637C15EE" w14:textId="77777777" w:rsidR="00811294" w:rsidRPr="005417A0" w:rsidRDefault="00811294" w:rsidP="00101983">
      <w:pPr>
        <w:pStyle w:val="Odstavecseseznamem"/>
        <w:numPr>
          <w:ilvl w:val="0"/>
          <w:numId w:val="9"/>
        </w:numPr>
        <w:suppressAutoHyphens w:val="0"/>
        <w:autoSpaceDN/>
        <w:spacing w:before="0" w:after="0"/>
        <w:ind w:left="425" w:right="0" w:hanging="425"/>
        <w:jc w:val="both"/>
        <w:rPr>
          <w:rFonts w:ascii="Calibri Light" w:hAnsi="Calibri Light" w:cs="Calibri Light"/>
          <w:color w:val="auto"/>
        </w:rPr>
      </w:pPr>
      <w:r w:rsidRPr="005417A0">
        <w:rPr>
          <w:rFonts w:ascii="Calibri Light" w:hAnsi="Calibri Light" w:cs="Calibri Light"/>
          <w:color w:val="auto"/>
        </w:rPr>
        <w:t>Veškeré údaje uvedené v této nabídce jsou pravdivé a úplné.</w:t>
      </w:r>
    </w:p>
    <w:p w14:paraId="2A622AFF" w14:textId="77777777" w:rsidR="00811294" w:rsidRPr="005417A0" w:rsidRDefault="00811294" w:rsidP="00101983">
      <w:pPr>
        <w:pStyle w:val="Odstavecseseznamem"/>
        <w:numPr>
          <w:ilvl w:val="0"/>
          <w:numId w:val="9"/>
        </w:numPr>
        <w:suppressAutoHyphens w:val="0"/>
        <w:autoSpaceDN/>
        <w:spacing w:before="0" w:after="0"/>
        <w:ind w:left="425" w:right="0" w:hanging="425"/>
        <w:jc w:val="both"/>
        <w:rPr>
          <w:rFonts w:ascii="Calibri Light" w:hAnsi="Calibri Light" w:cs="Calibri Light"/>
          <w:color w:val="auto"/>
        </w:rPr>
      </w:pPr>
      <w:r w:rsidRPr="005417A0">
        <w:rPr>
          <w:rFonts w:ascii="Calibri Light" w:hAnsi="Calibri Light" w:cs="Calibri Light"/>
          <w:color w:val="auto"/>
        </w:rPr>
        <w:t>Akceptuji podmínky výzvy a souhlasím s obsahem nájemní smlouvy.</w:t>
      </w:r>
    </w:p>
    <w:p w14:paraId="131842D2" w14:textId="72FD2735" w:rsidR="00811294" w:rsidRPr="005417A0" w:rsidRDefault="00811294" w:rsidP="00101983">
      <w:pPr>
        <w:pStyle w:val="Odstavecseseznamem"/>
        <w:numPr>
          <w:ilvl w:val="0"/>
          <w:numId w:val="9"/>
        </w:numPr>
        <w:suppressAutoHyphens w:val="0"/>
        <w:autoSpaceDN/>
        <w:spacing w:before="0" w:after="0"/>
        <w:ind w:left="426" w:right="1" w:hanging="426"/>
        <w:jc w:val="both"/>
        <w:rPr>
          <w:rFonts w:ascii="Calibri Light" w:hAnsi="Calibri Light" w:cs="Calibri Light"/>
          <w:color w:val="auto"/>
        </w:rPr>
      </w:pPr>
      <w:r w:rsidRPr="005417A0">
        <w:rPr>
          <w:rFonts w:ascii="Calibri Light" w:hAnsi="Calibri Light" w:cs="Calibri Light"/>
          <w:color w:val="auto"/>
        </w:rPr>
        <w:t>Zavazuji se dodržovat všechny požadavky týkající se provozu občerstvení</w:t>
      </w:r>
      <w:r w:rsidR="00763164" w:rsidRPr="005417A0">
        <w:rPr>
          <w:rFonts w:ascii="Calibri Light" w:hAnsi="Calibri Light" w:cs="Calibri Light"/>
          <w:color w:val="auto"/>
        </w:rPr>
        <w:t>.</w:t>
      </w:r>
    </w:p>
    <w:p w14:paraId="3756AD9B" w14:textId="77777777" w:rsidR="00811294" w:rsidRPr="005417A0" w:rsidRDefault="00811294" w:rsidP="002E6365">
      <w:pPr>
        <w:pStyle w:val="Odstavecseseznamem"/>
        <w:numPr>
          <w:ilvl w:val="0"/>
          <w:numId w:val="9"/>
        </w:numPr>
        <w:suppressAutoHyphens w:val="0"/>
        <w:autoSpaceDN/>
        <w:spacing w:before="0" w:after="0"/>
        <w:ind w:left="426" w:right="1" w:hanging="426"/>
        <w:jc w:val="both"/>
        <w:rPr>
          <w:rFonts w:ascii="Calibri Light" w:hAnsi="Calibri Light" w:cs="Calibri Light"/>
          <w:color w:val="auto"/>
        </w:rPr>
      </w:pPr>
      <w:r w:rsidRPr="005417A0">
        <w:rPr>
          <w:rFonts w:ascii="Calibri Light" w:hAnsi="Calibri Light" w:cs="Calibri Light"/>
          <w:color w:val="auto"/>
        </w:rPr>
        <w:t>Jsem si vědom/a, že případné nepravdivé údaje v nabídce mohou vést k vyloučení z výběrového řízení.</w:t>
      </w:r>
    </w:p>
    <w:p w14:paraId="134EE62F" w14:textId="77777777" w:rsidR="00811294" w:rsidRPr="005417A0" w:rsidRDefault="00811294" w:rsidP="00883F4E">
      <w:pPr>
        <w:pStyle w:val="Odstavecseseznamem"/>
        <w:spacing w:after="0"/>
        <w:ind w:left="0" w:right="1"/>
        <w:jc w:val="both"/>
        <w:rPr>
          <w:rFonts w:ascii="Calibri Light" w:hAnsi="Calibri Light" w:cs="Calibri Light"/>
          <w:color w:val="auto"/>
        </w:rPr>
      </w:pPr>
    </w:p>
    <w:p w14:paraId="54E14881" w14:textId="77777777" w:rsidR="00811294" w:rsidRPr="005417A0" w:rsidRDefault="00811294" w:rsidP="00883F4E">
      <w:pPr>
        <w:pStyle w:val="Odstavecseseznamem"/>
        <w:spacing w:after="0"/>
        <w:ind w:left="0" w:right="1"/>
        <w:jc w:val="both"/>
        <w:rPr>
          <w:rFonts w:ascii="Calibri Light" w:hAnsi="Calibri Light" w:cs="Calibri Light"/>
          <w:color w:val="auto"/>
        </w:rPr>
      </w:pPr>
    </w:p>
    <w:p w14:paraId="61A755E0" w14:textId="77777777" w:rsidR="00811294" w:rsidRPr="005417A0" w:rsidRDefault="00811294" w:rsidP="00883F4E">
      <w:pPr>
        <w:pStyle w:val="Odstavecseseznamem"/>
        <w:spacing w:after="0"/>
        <w:ind w:left="0" w:right="1"/>
        <w:jc w:val="both"/>
        <w:rPr>
          <w:rFonts w:ascii="Calibri Light" w:hAnsi="Calibri Light" w:cs="Calibri Light"/>
          <w:color w:val="auto"/>
        </w:rPr>
      </w:pPr>
    </w:p>
    <w:p w14:paraId="6B966A7C" w14:textId="77777777" w:rsidR="00811294" w:rsidRPr="005417A0" w:rsidRDefault="00811294" w:rsidP="00883F4E">
      <w:pPr>
        <w:pStyle w:val="Odstavecseseznamem"/>
        <w:spacing w:after="0"/>
        <w:ind w:left="0" w:right="1"/>
        <w:jc w:val="both"/>
        <w:rPr>
          <w:rFonts w:ascii="Calibri Light" w:hAnsi="Calibri Light" w:cs="Calibri Light"/>
          <w:color w:val="auto"/>
        </w:rPr>
      </w:pPr>
    </w:p>
    <w:p w14:paraId="047FF769" w14:textId="77777777" w:rsidR="00811294" w:rsidRPr="005417A0" w:rsidRDefault="00811294" w:rsidP="00883F4E">
      <w:pPr>
        <w:pStyle w:val="Odstavecseseznamem"/>
        <w:spacing w:after="0"/>
        <w:ind w:left="0" w:right="1"/>
        <w:jc w:val="both"/>
        <w:rPr>
          <w:rFonts w:ascii="Calibri Light" w:hAnsi="Calibri Light" w:cs="Calibri Light"/>
          <w:color w:val="auto"/>
        </w:rPr>
      </w:pPr>
    </w:p>
    <w:p w14:paraId="3C431B09" w14:textId="77777777" w:rsidR="00811294" w:rsidRPr="005417A0" w:rsidRDefault="00811294" w:rsidP="00883F4E">
      <w:pPr>
        <w:spacing w:after="0"/>
        <w:ind w:left="0" w:right="1"/>
        <w:jc w:val="both"/>
        <w:rPr>
          <w:rFonts w:ascii="Calibri Light" w:hAnsi="Calibri Light" w:cs="Calibri Light"/>
          <w:color w:val="auto"/>
        </w:rPr>
      </w:pPr>
      <w:r w:rsidRPr="005417A0">
        <w:rPr>
          <w:rFonts w:ascii="Calibri Light" w:hAnsi="Calibri Light" w:cs="Calibri Light"/>
          <w:color w:val="auto"/>
        </w:rPr>
        <w:t>V…………………</w:t>
      </w:r>
      <w:proofErr w:type="gramStart"/>
      <w:r w:rsidRPr="005417A0">
        <w:rPr>
          <w:rFonts w:ascii="Calibri Light" w:hAnsi="Calibri Light" w:cs="Calibri Light"/>
          <w:color w:val="auto"/>
        </w:rPr>
        <w:t>…….</w:t>
      </w:r>
      <w:proofErr w:type="gramEnd"/>
      <w:r w:rsidRPr="005417A0">
        <w:rPr>
          <w:rFonts w:ascii="Calibri Light" w:hAnsi="Calibri Light" w:cs="Calibri Light"/>
          <w:color w:val="auto"/>
        </w:rPr>
        <w:t>.……dne…………………</w:t>
      </w:r>
      <w:r w:rsidRPr="005417A0">
        <w:rPr>
          <w:rFonts w:ascii="Calibri Light" w:hAnsi="Calibri Light" w:cs="Calibri Light"/>
          <w:color w:val="auto"/>
        </w:rPr>
        <w:br/>
      </w:r>
    </w:p>
    <w:p w14:paraId="75710255" w14:textId="77777777" w:rsidR="00811294" w:rsidRPr="005417A0" w:rsidRDefault="00811294" w:rsidP="00883F4E">
      <w:pPr>
        <w:spacing w:after="0"/>
        <w:jc w:val="both"/>
        <w:rPr>
          <w:rFonts w:ascii="Calibri Light" w:hAnsi="Calibri Light" w:cs="Calibri Light"/>
          <w:color w:val="auto"/>
        </w:rPr>
      </w:pPr>
    </w:p>
    <w:p w14:paraId="0B735D76" w14:textId="77777777" w:rsidR="00811294" w:rsidRPr="005417A0" w:rsidRDefault="00811294" w:rsidP="00883F4E">
      <w:pPr>
        <w:spacing w:after="0"/>
        <w:jc w:val="both"/>
        <w:rPr>
          <w:rFonts w:ascii="Calibri Light" w:hAnsi="Calibri Light" w:cs="Calibri Light"/>
          <w:color w:val="auto"/>
        </w:rPr>
      </w:pPr>
    </w:p>
    <w:p w14:paraId="63D51E9A" w14:textId="77777777" w:rsidR="00811294" w:rsidRPr="005417A0" w:rsidRDefault="00811294" w:rsidP="00883F4E">
      <w:pPr>
        <w:spacing w:after="0"/>
        <w:jc w:val="both"/>
        <w:rPr>
          <w:rFonts w:ascii="Calibri Light" w:hAnsi="Calibri Light" w:cs="Calibri Light"/>
          <w:color w:val="auto"/>
        </w:rPr>
      </w:pPr>
    </w:p>
    <w:p w14:paraId="0203F6A1" w14:textId="77777777" w:rsidR="00811294" w:rsidRPr="005417A0" w:rsidRDefault="00811294" w:rsidP="00883F4E">
      <w:pPr>
        <w:spacing w:after="0"/>
        <w:jc w:val="both"/>
        <w:rPr>
          <w:rFonts w:ascii="Calibri Light" w:hAnsi="Calibri Light" w:cs="Calibri Light"/>
          <w:color w:val="auto"/>
        </w:rPr>
      </w:pPr>
    </w:p>
    <w:p w14:paraId="6D193B8D" w14:textId="77777777" w:rsidR="00811294" w:rsidRPr="005417A0" w:rsidRDefault="00811294" w:rsidP="00883F4E">
      <w:pPr>
        <w:spacing w:after="0"/>
        <w:jc w:val="both"/>
        <w:rPr>
          <w:rFonts w:ascii="Calibri Light" w:hAnsi="Calibri Light" w:cs="Calibri Light"/>
          <w:color w:val="auto"/>
        </w:rPr>
      </w:pPr>
    </w:p>
    <w:p w14:paraId="7C0E91D9" w14:textId="77777777" w:rsidR="00811294" w:rsidRPr="005417A0" w:rsidRDefault="00811294" w:rsidP="00883F4E">
      <w:pPr>
        <w:spacing w:after="0"/>
        <w:jc w:val="both"/>
        <w:rPr>
          <w:rFonts w:ascii="Calibri Light" w:hAnsi="Calibri Light" w:cs="Calibri Light"/>
          <w:color w:val="auto"/>
        </w:rPr>
      </w:pPr>
    </w:p>
    <w:p w14:paraId="55FE2BE4" w14:textId="77777777" w:rsidR="00811294" w:rsidRPr="005417A0" w:rsidRDefault="00811294" w:rsidP="00883F4E">
      <w:pPr>
        <w:spacing w:after="0"/>
        <w:jc w:val="both"/>
        <w:rPr>
          <w:rFonts w:ascii="Calibri Light" w:hAnsi="Calibri Light" w:cs="Calibri Light"/>
          <w:color w:val="auto"/>
        </w:rPr>
      </w:pPr>
    </w:p>
    <w:p w14:paraId="12E69FA0" w14:textId="77777777" w:rsidR="00811294" w:rsidRPr="005417A0" w:rsidRDefault="00811294" w:rsidP="00783CDD">
      <w:pPr>
        <w:tabs>
          <w:tab w:val="left" w:pos="2977"/>
          <w:tab w:val="left" w:pos="3261"/>
        </w:tabs>
        <w:spacing w:after="0"/>
        <w:ind w:left="0"/>
        <w:jc w:val="both"/>
        <w:rPr>
          <w:rFonts w:ascii="Calibri Light" w:hAnsi="Calibri Light" w:cs="Calibri Light"/>
          <w:color w:val="auto"/>
        </w:rPr>
      </w:pPr>
      <w:r w:rsidRPr="005417A0">
        <w:rPr>
          <w:rFonts w:ascii="Calibri Light" w:hAnsi="Calibri Light" w:cs="Calibri Light"/>
          <w:color w:val="auto"/>
        </w:rPr>
        <w:t>…………………………………………………………</w:t>
      </w:r>
    </w:p>
    <w:p w14:paraId="34866FC7" w14:textId="77777777" w:rsidR="00811294" w:rsidRPr="005417A0" w:rsidRDefault="00811294" w:rsidP="00783CDD">
      <w:pPr>
        <w:tabs>
          <w:tab w:val="left" w:pos="3261"/>
        </w:tabs>
        <w:spacing w:after="0"/>
        <w:ind w:left="142"/>
        <w:jc w:val="both"/>
        <w:rPr>
          <w:rFonts w:ascii="Calibri Light" w:hAnsi="Calibri Light" w:cs="Calibri Light"/>
          <w:color w:val="auto"/>
        </w:rPr>
      </w:pPr>
      <w:r w:rsidRPr="005417A0">
        <w:rPr>
          <w:rFonts w:ascii="Calibri Light" w:hAnsi="Calibri Light" w:cs="Calibri Light"/>
          <w:color w:val="auto"/>
        </w:rPr>
        <w:t xml:space="preserve">        Podpis a razítko zájemce</w:t>
      </w:r>
    </w:p>
    <w:p w14:paraId="00152EF3" w14:textId="77777777" w:rsidR="00C04CC7" w:rsidRPr="005417A0" w:rsidRDefault="00C04CC7" w:rsidP="00883F4E">
      <w:pPr>
        <w:tabs>
          <w:tab w:val="left" w:pos="0"/>
        </w:tabs>
        <w:spacing w:after="0"/>
        <w:ind w:left="0" w:right="1"/>
        <w:jc w:val="both"/>
        <w:rPr>
          <w:rFonts w:ascii="Calibri Light" w:hAnsi="Calibri Light" w:cs="Calibri Light"/>
          <w:color w:val="auto"/>
          <w:szCs w:val="24"/>
        </w:rPr>
      </w:pPr>
    </w:p>
    <w:p w14:paraId="4CC97A92" w14:textId="77777777" w:rsidR="00C04CC7" w:rsidRPr="005417A0" w:rsidRDefault="00C04CC7" w:rsidP="00965038">
      <w:pPr>
        <w:tabs>
          <w:tab w:val="left" w:pos="0"/>
        </w:tabs>
        <w:spacing w:after="0"/>
        <w:ind w:left="0"/>
        <w:jc w:val="both"/>
        <w:rPr>
          <w:rFonts w:ascii="Calibri Light" w:hAnsi="Calibri Light" w:cs="Calibri Light"/>
          <w:color w:val="auto"/>
          <w:sz w:val="22"/>
          <w:szCs w:val="22"/>
        </w:rPr>
      </w:pPr>
    </w:p>
    <w:sectPr w:rsidR="00C04CC7" w:rsidRPr="005417A0" w:rsidSect="008D1E00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2" w:right="1416" w:bottom="1417" w:left="1417" w:header="68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2B4EC5" w14:textId="77777777" w:rsidR="003B51DC" w:rsidRDefault="003B51DC" w:rsidP="009F6625">
      <w:pPr>
        <w:spacing w:after="0"/>
      </w:pPr>
      <w:r>
        <w:separator/>
      </w:r>
    </w:p>
  </w:endnote>
  <w:endnote w:type="continuationSeparator" w:id="0">
    <w:p w14:paraId="3E1F3B31" w14:textId="77777777" w:rsidR="003B51DC" w:rsidRDefault="003B51DC" w:rsidP="009F662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72335896"/>
      <w:docPartObj>
        <w:docPartGallery w:val="Page Numbers (Bottom of Page)"/>
        <w:docPartUnique/>
      </w:docPartObj>
    </w:sdtPr>
    <w:sdtContent>
      <w:p w14:paraId="63F4EFCC" w14:textId="78673ECF" w:rsidR="009E7472" w:rsidRDefault="009E7472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7FE024F" w14:textId="77777777" w:rsidR="000663A0" w:rsidRDefault="000663A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1843488"/>
      <w:docPartObj>
        <w:docPartGallery w:val="Page Numbers (Bottom of Page)"/>
        <w:docPartUnique/>
      </w:docPartObj>
    </w:sdtPr>
    <w:sdtContent>
      <w:p w14:paraId="1B39D72D" w14:textId="1651D592" w:rsidR="009E7472" w:rsidRDefault="009E7472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1A44875" w14:textId="77777777" w:rsidR="00101983" w:rsidRDefault="00101983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90389176"/>
      <w:docPartObj>
        <w:docPartGallery w:val="Page Numbers (Bottom of Page)"/>
        <w:docPartUnique/>
      </w:docPartObj>
    </w:sdtPr>
    <w:sdtContent>
      <w:p w14:paraId="12466B56" w14:textId="5A1AC8E8" w:rsidR="000F5C39" w:rsidRDefault="000F5C39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C0C2BCD" w14:textId="77777777" w:rsidR="00754D27" w:rsidRDefault="00754D2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A91DC" w14:textId="77777777" w:rsidR="003B51DC" w:rsidRDefault="003B51DC" w:rsidP="009F6625">
      <w:pPr>
        <w:spacing w:after="0"/>
      </w:pPr>
      <w:r>
        <w:separator/>
      </w:r>
    </w:p>
  </w:footnote>
  <w:footnote w:type="continuationSeparator" w:id="0">
    <w:p w14:paraId="5864CF7A" w14:textId="77777777" w:rsidR="003B51DC" w:rsidRDefault="003B51DC" w:rsidP="009F662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D42CB" w14:textId="6FDF9A43" w:rsidR="00654591" w:rsidRDefault="00654591" w:rsidP="00BE12AF">
    <w:pPr>
      <w:tabs>
        <w:tab w:val="left" w:pos="720"/>
      </w:tabs>
      <w:spacing w:after="120"/>
      <w:ind w:hanging="72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36F44" w14:textId="130DDA98" w:rsidR="00754D27" w:rsidRDefault="000F5C39" w:rsidP="00FF4F96">
    <w:pPr>
      <w:pStyle w:val="Zhlav"/>
      <w:tabs>
        <w:tab w:val="clear" w:pos="4536"/>
        <w:tab w:val="clear" w:pos="9072"/>
        <w:tab w:val="left" w:pos="6570"/>
      </w:tabs>
    </w:pPr>
    <w:r>
      <w:rPr>
        <w:noProof/>
      </w:rPr>
      <w:drawing>
        <wp:inline distT="0" distB="0" distL="0" distR="0" wp14:anchorId="60FCAE0D" wp14:editId="073839CB">
          <wp:extent cx="1877695" cy="658495"/>
          <wp:effectExtent l="0" t="0" r="8255" b="8255"/>
          <wp:docPr id="1305411421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7695" cy="658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FF4F96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E0E8E0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Arial" w:hAnsi="Arial"/>
        <w:b w:val="0"/>
        <w:i w:val="0"/>
        <w:strike w:val="0"/>
        <w:color w:val="3B3838"/>
        <w:position w:val="0"/>
        <w:sz w:val="20"/>
        <w:u w:val="none"/>
        <w:shd w:val="clear" w:color="auto" w:fill="FFFFFF"/>
      </w:rPr>
    </w:lvl>
  </w:abstractNum>
  <w:abstractNum w:abstractNumId="1" w15:restartNumberingAfterBreak="0">
    <w:nsid w:val="0C053B15"/>
    <w:multiLevelType w:val="hybridMultilevel"/>
    <w:tmpl w:val="B1FECF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CF0E78"/>
    <w:multiLevelType w:val="hybridMultilevel"/>
    <w:tmpl w:val="BE12506C"/>
    <w:lvl w:ilvl="0" w:tplc="7E2497DA">
      <w:start w:val="1"/>
      <w:numFmt w:val="lowerLetter"/>
      <w:suff w:val="space"/>
      <w:lvlText w:val="%1)"/>
      <w:lvlJc w:val="left"/>
      <w:pPr>
        <w:ind w:left="244" w:hanging="244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720" w:hanging="360"/>
      </w:pPr>
    </w:lvl>
    <w:lvl w:ilvl="2" w:tplc="0405001B" w:tentative="1">
      <w:start w:val="1"/>
      <w:numFmt w:val="lowerRoman"/>
      <w:lvlText w:val="%3."/>
      <w:lvlJc w:val="right"/>
      <w:pPr>
        <w:ind w:left="1440" w:hanging="180"/>
      </w:pPr>
    </w:lvl>
    <w:lvl w:ilvl="3" w:tplc="0405000F" w:tentative="1">
      <w:start w:val="1"/>
      <w:numFmt w:val="decimal"/>
      <w:lvlText w:val="%4."/>
      <w:lvlJc w:val="left"/>
      <w:pPr>
        <w:ind w:left="2160" w:hanging="360"/>
      </w:pPr>
    </w:lvl>
    <w:lvl w:ilvl="4" w:tplc="04050019" w:tentative="1">
      <w:start w:val="1"/>
      <w:numFmt w:val="lowerLetter"/>
      <w:lvlText w:val="%5."/>
      <w:lvlJc w:val="left"/>
      <w:pPr>
        <w:ind w:left="2880" w:hanging="360"/>
      </w:pPr>
    </w:lvl>
    <w:lvl w:ilvl="5" w:tplc="0405001B" w:tentative="1">
      <w:start w:val="1"/>
      <w:numFmt w:val="lowerRoman"/>
      <w:lvlText w:val="%6."/>
      <w:lvlJc w:val="right"/>
      <w:pPr>
        <w:ind w:left="3600" w:hanging="180"/>
      </w:pPr>
    </w:lvl>
    <w:lvl w:ilvl="6" w:tplc="0405000F" w:tentative="1">
      <w:start w:val="1"/>
      <w:numFmt w:val="decimal"/>
      <w:lvlText w:val="%7."/>
      <w:lvlJc w:val="left"/>
      <w:pPr>
        <w:ind w:left="4320" w:hanging="360"/>
      </w:pPr>
    </w:lvl>
    <w:lvl w:ilvl="7" w:tplc="04050019" w:tentative="1">
      <w:start w:val="1"/>
      <w:numFmt w:val="lowerLetter"/>
      <w:lvlText w:val="%8."/>
      <w:lvlJc w:val="left"/>
      <w:pPr>
        <w:ind w:left="5040" w:hanging="360"/>
      </w:pPr>
    </w:lvl>
    <w:lvl w:ilvl="8" w:tplc="040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" w15:restartNumberingAfterBreak="0">
    <w:nsid w:val="14495B96"/>
    <w:multiLevelType w:val="hybridMultilevel"/>
    <w:tmpl w:val="2542D190"/>
    <w:lvl w:ilvl="0" w:tplc="040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16CC45C1"/>
    <w:multiLevelType w:val="hybridMultilevel"/>
    <w:tmpl w:val="80CC7FF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E705BCF"/>
    <w:multiLevelType w:val="hybridMultilevel"/>
    <w:tmpl w:val="7E028C4E"/>
    <w:lvl w:ilvl="0" w:tplc="09CAED72">
      <w:start w:val="1"/>
      <w:numFmt w:val="lowerLetter"/>
      <w:lvlText w:val="%1)"/>
      <w:lvlJc w:val="left"/>
      <w:pPr>
        <w:ind w:left="767" w:hanging="360"/>
      </w:pPr>
      <w:rPr>
        <w:color w:val="1F3864" w:themeColor="accent1" w:themeShade="80"/>
      </w:rPr>
    </w:lvl>
    <w:lvl w:ilvl="1" w:tplc="04050019" w:tentative="1">
      <w:start w:val="1"/>
      <w:numFmt w:val="lowerLetter"/>
      <w:lvlText w:val="%2."/>
      <w:lvlJc w:val="left"/>
      <w:pPr>
        <w:ind w:left="1487" w:hanging="360"/>
      </w:pPr>
    </w:lvl>
    <w:lvl w:ilvl="2" w:tplc="0405001B" w:tentative="1">
      <w:start w:val="1"/>
      <w:numFmt w:val="lowerRoman"/>
      <w:lvlText w:val="%3."/>
      <w:lvlJc w:val="right"/>
      <w:pPr>
        <w:ind w:left="2207" w:hanging="180"/>
      </w:pPr>
    </w:lvl>
    <w:lvl w:ilvl="3" w:tplc="0405000F" w:tentative="1">
      <w:start w:val="1"/>
      <w:numFmt w:val="decimal"/>
      <w:lvlText w:val="%4."/>
      <w:lvlJc w:val="left"/>
      <w:pPr>
        <w:ind w:left="2927" w:hanging="360"/>
      </w:pPr>
    </w:lvl>
    <w:lvl w:ilvl="4" w:tplc="04050019" w:tentative="1">
      <w:start w:val="1"/>
      <w:numFmt w:val="lowerLetter"/>
      <w:lvlText w:val="%5."/>
      <w:lvlJc w:val="left"/>
      <w:pPr>
        <w:ind w:left="3647" w:hanging="360"/>
      </w:pPr>
    </w:lvl>
    <w:lvl w:ilvl="5" w:tplc="0405001B" w:tentative="1">
      <w:start w:val="1"/>
      <w:numFmt w:val="lowerRoman"/>
      <w:lvlText w:val="%6."/>
      <w:lvlJc w:val="right"/>
      <w:pPr>
        <w:ind w:left="4367" w:hanging="180"/>
      </w:pPr>
    </w:lvl>
    <w:lvl w:ilvl="6" w:tplc="0405000F" w:tentative="1">
      <w:start w:val="1"/>
      <w:numFmt w:val="decimal"/>
      <w:lvlText w:val="%7."/>
      <w:lvlJc w:val="left"/>
      <w:pPr>
        <w:ind w:left="5087" w:hanging="360"/>
      </w:pPr>
    </w:lvl>
    <w:lvl w:ilvl="7" w:tplc="04050019" w:tentative="1">
      <w:start w:val="1"/>
      <w:numFmt w:val="lowerLetter"/>
      <w:lvlText w:val="%8."/>
      <w:lvlJc w:val="left"/>
      <w:pPr>
        <w:ind w:left="5807" w:hanging="360"/>
      </w:pPr>
    </w:lvl>
    <w:lvl w:ilvl="8" w:tplc="0405001B" w:tentative="1">
      <w:start w:val="1"/>
      <w:numFmt w:val="lowerRoman"/>
      <w:lvlText w:val="%9."/>
      <w:lvlJc w:val="right"/>
      <w:pPr>
        <w:ind w:left="6527" w:hanging="180"/>
      </w:pPr>
    </w:lvl>
  </w:abstractNum>
  <w:abstractNum w:abstractNumId="6" w15:restartNumberingAfterBreak="0">
    <w:nsid w:val="48400680"/>
    <w:multiLevelType w:val="hybridMultilevel"/>
    <w:tmpl w:val="1F9E73F0"/>
    <w:lvl w:ilvl="0" w:tplc="0405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7" w15:restartNumberingAfterBreak="0">
    <w:nsid w:val="538B4698"/>
    <w:multiLevelType w:val="hybridMultilevel"/>
    <w:tmpl w:val="E7D0D438"/>
    <w:lvl w:ilvl="0" w:tplc="0405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8" w15:restartNumberingAfterBreak="0">
    <w:nsid w:val="563743B6"/>
    <w:multiLevelType w:val="hybridMultilevel"/>
    <w:tmpl w:val="CB8661EA"/>
    <w:lvl w:ilvl="0" w:tplc="04050001">
      <w:start w:val="1"/>
      <w:numFmt w:val="bullet"/>
      <w:lvlText w:val=""/>
      <w:lvlJc w:val="left"/>
      <w:pPr>
        <w:ind w:left="185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10" w:hanging="360"/>
      </w:pPr>
      <w:rPr>
        <w:rFonts w:ascii="Wingdings" w:hAnsi="Wingdings" w:hint="default"/>
      </w:rPr>
    </w:lvl>
  </w:abstractNum>
  <w:num w:numId="1" w16cid:durableId="2011516078">
    <w:abstractNumId w:val="0"/>
  </w:num>
  <w:num w:numId="2" w16cid:durableId="1743791348">
    <w:abstractNumId w:val="2"/>
  </w:num>
  <w:num w:numId="3" w16cid:durableId="844635257">
    <w:abstractNumId w:val="1"/>
  </w:num>
  <w:num w:numId="4" w16cid:durableId="966088683">
    <w:abstractNumId w:val="4"/>
  </w:num>
  <w:num w:numId="5" w16cid:durableId="713047676">
    <w:abstractNumId w:val="8"/>
  </w:num>
  <w:num w:numId="6" w16cid:durableId="371882137">
    <w:abstractNumId w:val="7"/>
  </w:num>
  <w:num w:numId="7" w16cid:durableId="1853838202">
    <w:abstractNumId w:val="6"/>
  </w:num>
  <w:num w:numId="8" w16cid:durableId="559558939">
    <w:abstractNumId w:val="5"/>
  </w:num>
  <w:num w:numId="9" w16cid:durableId="11543744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isplayBackgroundShape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3FA"/>
    <w:rsid w:val="00004CD4"/>
    <w:rsid w:val="00037D6B"/>
    <w:rsid w:val="00047BCB"/>
    <w:rsid w:val="000557CB"/>
    <w:rsid w:val="000663A0"/>
    <w:rsid w:val="000729B4"/>
    <w:rsid w:val="00086E05"/>
    <w:rsid w:val="00087C54"/>
    <w:rsid w:val="000A50D2"/>
    <w:rsid w:val="000A5D91"/>
    <w:rsid w:val="000B038A"/>
    <w:rsid w:val="000B0C65"/>
    <w:rsid w:val="000C245E"/>
    <w:rsid w:val="000D72AC"/>
    <w:rsid w:val="000E05C7"/>
    <w:rsid w:val="000E07D7"/>
    <w:rsid w:val="000F5C39"/>
    <w:rsid w:val="000F67F3"/>
    <w:rsid w:val="00101983"/>
    <w:rsid w:val="00121E10"/>
    <w:rsid w:val="001229EC"/>
    <w:rsid w:val="00124F49"/>
    <w:rsid w:val="001260BB"/>
    <w:rsid w:val="00133F89"/>
    <w:rsid w:val="001440FC"/>
    <w:rsid w:val="001628B4"/>
    <w:rsid w:val="00186E6F"/>
    <w:rsid w:val="00191137"/>
    <w:rsid w:val="001A0A32"/>
    <w:rsid w:val="001B0D52"/>
    <w:rsid w:val="001C04AD"/>
    <w:rsid w:val="001D3EA6"/>
    <w:rsid w:val="001D7550"/>
    <w:rsid w:val="001F342E"/>
    <w:rsid w:val="002122D6"/>
    <w:rsid w:val="00231894"/>
    <w:rsid w:val="00246C53"/>
    <w:rsid w:val="0025411E"/>
    <w:rsid w:val="002649AC"/>
    <w:rsid w:val="0028425E"/>
    <w:rsid w:val="00290E7C"/>
    <w:rsid w:val="002932FF"/>
    <w:rsid w:val="002A7481"/>
    <w:rsid w:val="002B17C1"/>
    <w:rsid w:val="002C08FB"/>
    <w:rsid w:val="002C4F6D"/>
    <w:rsid w:val="002E5528"/>
    <w:rsid w:val="002E582F"/>
    <w:rsid w:val="002E6365"/>
    <w:rsid w:val="002E67B4"/>
    <w:rsid w:val="002F1954"/>
    <w:rsid w:val="002F1D7B"/>
    <w:rsid w:val="003050E8"/>
    <w:rsid w:val="0030744E"/>
    <w:rsid w:val="00311832"/>
    <w:rsid w:val="00311BF8"/>
    <w:rsid w:val="003523FB"/>
    <w:rsid w:val="003645B6"/>
    <w:rsid w:val="00371C4B"/>
    <w:rsid w:val="00374F0B"/>
    <w:rsid w:val="00376EC7"/>
    <w:rsid w:val="003A28D7"/>
    <w:rsid w:val="003A3E99"/>
    <w:rsid w:val="003B51DC"/>
    <w:rsid w:val="003C2644"/>
    <w:rsid w:val="003C4D88"/>
    <w:rsid w:val="003C710D"/>
    <w:rsid w:val="003D0A46"/>
    <w:rsid w:val="003D3B8F"/>
    <w:rsid w:val="003D459F"/>
    <w:rsid w:val="003F25FB"/>
    <w:rsid w:val="004141D3"/>
    <w:rsid w:val="004555CC"/>
    <w:rsid w:val="0046042A"/>
    <w:rsid w:val="00465406"/>
    <w:rsid w:val="00467B2A"/>
    <w:rsid w:val="00467BA8"/>
    <w:rsid w:val="00471394"/>
    <w:rsid w:val="004713D5"/>
    <w:rsid w:val="00483E9B"/>
    <w:rsid w:val="00492337"/>
    <w:rsid w:val="004A7455"/>
    <w:rsid w:val="004B1CFD"/>
    <w:rsid w:val="004B6375"/>
    <w:rsid w:val="004C3AF5"/>
    <w:rsid w:val="004D392C"/>
    <w:rsid w:val="004E1A85"/>
    <w:rsid w:val="004E24EA"/>
    <w:rsid w:val="004E781B"/>
    <w:rsid w:val="00504F02"/>
    <w:rsid w:val="00506F9D"/>
    <w:rsid w:val="005100A6"/>
    <w:rsid w:val="0052132F"/>
    <w:rsid w:val="005417A0"/>
    <w:rsid w:val="005422CF"/>
    <w:rsid w:val="00544BF2"/>
    <w:rsid w:val="00553C84"/>
    <w:rsid w:val="005623FA"/>
    <w:rsid w:val="00564A6C"/>
    <w:rsid w:val="00571D68"/>
    <w:rsid w:val="00572BB2"/>
    <w:rsid w:val="00577636"/>
    <w:rsid w:val="00587C8C"/>
    <w:rsid w:val="00594B04"/>
    <w:rsid w:val="005A0B5F"/>
    <w:rsid w:val="005A0E94"/>
    <w:rsid w:val="005A3605"/>
    <w:rsid w:val="005A3847"/>
    <w:rsid w:val="005A4A18"/>
    <w:rsid w:val="005B445C"/>
    <w:rsid w:val="005B5149"/>
    <w:rsid w:val="005C61E8"/>
    <w:rsid w:val="005D054B"/>
    <w:rsid w:val="005D1E6B"/>
    <w:rsid w:val="005E08F3"/>
    <w:rsid w:val="005F48AF"/>
    <w:rsid w:val="006050A7"/>
    <w:rsid w:val="00614D4D"/>
    <w:rsid w:val="00621092"/>
    <w:rsid w:val="00630281"/>
    <w:rsid w:val="00643A35"/>
    <w:rsid w:val="00652575"/>
    <w:rsid w:val="00654591"/>
    <w:rsid w:val="006569F9"/>
    <w:rsid w:val="00663CAE"/>
    <w:rsid w:val="00673A0B"/>
    <w:rsid w:val="00676BAB"/>
    <w:rsid w:val="00680ADD"/>
    <w:rsid w:val="00685D7E"/>
    <w:rsid w:val="006A3718"/>
    <w:rsid w:val="006B2B67"/>
    <w:rsid w:val="006C4CDE"/>
    <w:rsid w:val="006C7C8B"/>
    <w:rsid w:val="006D1B33"/>
    <w:rsid w:val="006D5095"/>
    <w:rsid w:val="006E1D4D"/>
    <w:rsid w:val="006F1DB3"/>
    <w:rsid w:val="00700CBC"/>
    <w:rsid w:val="007131EA"/>
    <w:rsid w:val="00745CF2"/>
    <w:rsid w:val="00753AB3"/>
    <w:rsid w:val="007540FE"/>
    <w:rsid w:val="00754D27"/>
    <w:rsid w:val="00763164"/>
    <w:rsid w:val="007715EB"/>
    <w:rsid w:val="00781AD9"/>
    <w:rsid w:val="00781CA1"/>
    <w:rsid w:val="00783CDD"/>
    <w:rsid w:val="00792770"/>
    <w:rsid w:val="00795879"/>
    <w:rsid w:val="007A69B4"/>
    <w:rsid w:val="007B6991"/>
    <w:rsid w:val="007D30CD"/>
    <w:rsid w:val="007F33A2"/>
    <w:rsid w:val="0080772F"/>
    <w:rsid w:val="00811294"/>
    <w:rsid w:val="008121A1"/>
    <w:rsid w:val="008301FD"/>
    <w:rsid w:val="00835EF7"/>
    <w:rsid w:val="00842964"/>
    <w:rsid w:val="00850043"/>
    <w:rsid w:val="00850B8A"/>
    <w:rsid w:val="00857260"/>
    <w:rsid w:val="00873CE3"/>
    <w:rsid w:val="008778DA"/>
    <w:rsid w:val="00883F4E"/>
    <w:rsid w:val="00884071"/>
    <w:rsid w:val="0089406D"/>
    <w:rsid w:val="00897E94"/>
    <w:rsid w:val="008A62CC"/>
    <w:rsid w:val="008D0EF7"/>
    <w:rsid w:val="008D1E00"/>
    <w:rsid w:val="008D68BF"/>
    <w:rsid w:val="008E6DFD"/>
    <w:rsid w:val="008F1674"/>
    <w:rsid w:val="00913900"/>
    <w:rsid w:val="00923307"/>
    <w:rsid w:val="00931AF8"/>
    <w:rsid w:val="00933A3A"/>
    <w:rsid w:val="00933EC8"/>
    <w:rsid w:val="009468BA"/>
    <w:rsid w:val="00947ED4"/>
    <w:rsid w:val="00963301"/>
    <w:rsid w:val="00965038"/>
    <w:rsid w:val="00983154"/>
    <w:rsid w:val="00997800"/>
    <w:rsid w:val="009B135F"/>
    <w:rsid w:val="009B2EC5"/>
    <w:rsid w:val="009C4B21"/>
    <w:rsid w:val="009C7062"/>
    <w:rsid w:val="009D6861"/>
    <w:rsid w:val="009E01EB"/>
    <w:rsid w:val="009E7472"/>
    <w:rsid w:val="009F0BFB"/>
    <w:rsid w:val="009F3837"/>
    <w:rsid w:val="009F6625"/>
    <w:rsid w:val="00A061A6"/>
    <w:rsid w:val="00A11FE7"/>
    <w:rsid w:val="00A12BEC"/>
    <w:rsid w:val="00A23254"/>
    <w:rsid w:val="00A26777"/>
    <w:rsid w:val="00A27565"/>
    <w:rsid w:val="00A321CD"/>
    <w:rsid w:val="00A32EE3"/>
    <w:rsid w:val="00A453EA"/>
    <w:rsid w:val="00A458D1"/>
    <w:rsid w:val="00A75706"/>
    <w:rsid w:val="00A76099"/>
    <w:rsid w:val="00A76A61"/>
    <w:rsid w:val="00AA1343"/>
    <w:rsid w:val="00AA4188"/>
    <w:rsid w:val="00AB0EBE"/>
    <w:rsid w:val="00AE1384"/>
    <w:rsid w:val="00B00014"/>
    <w:rsid w:val="00B200E5"/>
    <w:rsid w:val="00B266EB"/>
    <w:rsid w:val="00B42301"/>
    <w:rsid w:val="00B53DDF"/>
    <w:rsid w:val="00B56F70"/>
    <w:rsid w:val="00B62FE0"/>
    <w:rsid w:val="00B719CB"/>
    <w:rsid w:val="00B8548E"/>
    <w:rsid w:val="00B87E95"/>
    <w:rsid w:val="00B97D86"/>
    <w:rsid w:val="00BA3D3B"/>
    <w:rsid w:val="00BA50DA"/>
    <w:rsid w:val="00BB35B0"/>
    <w:rsid w:val="00BB35DD"/>
    <w:rsid w:val="00BC3647"/>
    <w:rsid w:val="00BD2CD7"/>
    <w:rsid w:val="00BE12AF"/>
    <w:rsid w:val="00BE2EE4"/>
    <w:rsid w:val="00BE44B2"/>
    <w:rsid w:val="00BE5C03"/>
    <w:rsid w:val="00BF1966"/>
    <w:rsid w:val="00BF7F3B"/>
    <w:rsid w:val="00C003DF"/>
    <w:rsid w:val="00C04CC7"/>
    <w:rsid w:val="00C07AD0"/>
    <w:rsid w:val="00C1235F"/>
    <w:rsid w:val="00C14D86"/>
    <w:rsid w:val="00C21192"/>
    <w:rsid w:val="00C31ED3"/>
    <w:rsid w:val="00C478A7"/>
    <w:rsid w:val="00C5457E"/>
    <w:rsid w:val="00C6567B"/>
    <w:rsid w:val="00C713D6"/>
    <w:rsid w:val="00C73B2D"/>
    <w:rsid w:val="00C80187"/>
    <w:rsid w:val="00C825A0"/>
    <w:rsid w:val="00C91468"/>
    <w:rsid w:val="00C966B6"/>
    <w:rsid w:val="00CA68DE"/>
    <w:rsid w:val="00CB242A"/>
    <w:rsid w:val="00CC118C"/>
    <w:rsid w:val="00CC2FB3"/>
    <w:rsid w:val="00CC397F"/>
    <w:rsid w:val="00CC56A2"/>
    <w:rsid w:val="00CC6F9A"/>
    <w:rsid w:val="00CD4883"/>
    <w:rsid w:val="00CE60B5"/>
    <w:rsid w:val="00CF027F"/>
    <w:rsid w:val="00CF5E9E"/>
    <w:rsid w:val="00D231C4"/>
    <w:rsid w:val="00D37E97"/>
    <w:rsid w:val="00D46336"/>
    <w:rsid w:val="00D46DB7"/>
    <w:rsid w:val="00D47DD1"/>
    <w:rsid w:val="00D51959"/>
    <w:rsid w:val="00D52C98"/>
    <w:rsid w:val="00D55FA8"/>
    <w:rsid w:val="00D5662F"/>
    <w:rsid w:val="00D57827"/>
    <w:rsid w:val="00D631C5"/>
    <w:rsid w:val="00D7054A"/>
    <w:rsid w:val="00D743E3"/>
    <w:rsid w:val="00D8227A"/>
    <w:rsid w:val="00D85B52"/>
    <w:rsid w:val="00D85D04"/>
    <w:rsid w:val="00D92AA8"/>
    <w:rsid w:val="00D961EC"/>
    <w:rsid w:val="00DA3AFF"/>
    <w:rsid w:val="00DB5CDD"/>
    <w:rsid w:val="00DF7E72"/>
    <w:rsid w:val="00E02868"/>
    <w:rsid w:val="00E0295A"/>
    <w:rsid w:val="00E234B2"/>
    <w:rsid w:val="00E23540"/>
    <w:rsid w:val="00E307F5"/>
    <w:rsid w:val="00E374A8"/>
    <w:rsid w:val="00E42A55"/>
    <w:rsid w:val="00E43D3B"/>
    <w:rsid w:val="00E4737B"/>
    <w:rsid w:val="00E53396"/>
    <w:rsid w:val="00E5764F"/>
    <w:rsid w:val="00E60E87"/>
    <w:rsid w:val="00E626AF"/>
    <w:rsid w:val="00E814E3"/>
    <w:rsid w:val="00E832D1"/>
    <w:rsid w:val="00E87836"/>
    <w:rsid w:val="00E8795B"/>
    <w:rsid w:val="00E96EC4"/>
    <w:rsid w:val="00EB5726"/>
    <w:rsid w:val="00EC637A"/>
    <w:rsid w:val="00ED5D64"/>
    <w:rsid w:val="00EE3568"/>
    <w:rsid w:val="00EF2588"/>
    <w:rsid w:val="00EF4FFA"/>
    <w:rsid w:val="00F01DB2"/>
    <w:rsid w:val="00F13682"/>
    <w:rsid w:val="00F250DF"/>
    <w:rsid w:val="00F40714"/>
    <w:rsid w:val="00F425E1"/>
    <w:rsid w:val="00F5250C"/>
    <w:rsid w:val="00F639B4"/>
    <w:rsid w:val="00F727F4"/>
    <w:rsid w:val="00FA444F"/>
    <w:rsid w:val="00FB1697"/>
    <w:rsid w:val="00FB2BDC"/>
    <w:rsid w:val="00FB5817"/>
    <w:rsid w:val="00FB7BC4"/>
    <w:rsid w:val="00FC0719"/>
    <w:rsid w:val="00FE2A17"/>
    <w:rsid w:val="00FF4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C259D6"/>
  <w15:chartTrackingRefBased/>
  <w15:docId w15:val="{F6275E68-C0A5-4F60-B7E9-C4BDE36C1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D459F"/>
    <w:pPr>
      <w:suppressAutoHyphens/>
      <w:autoSpaceDN w:val="0"/>
      <w:spacing w:before="40" w:after="360" w:line="240" w:lineRule="auto"/>
      <w:ind w:left="720" w:right="720"/>
    </w:pPr>
    <w:rPr>
      <w:rFonts w:ascii="Franklin Gothic Book" w:eastAsia="Franklin Gothic Book" w:hAnsi="Franklin Gothic Book" w:cs="Tahoma"/>
      <w:color w:val="595959"/>
      <w:kern w:val="3"/>
      <w:sz w:val="24"/>
      <w:szCs w:val="20"/>
      <w:lang w:eastAsia="ja-JP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811294"/>
    <w:pPr>
      <w:keepNext/>
      <w:keepLines/>
      <w:suppressAutoHyphens w:val="0"/>
      <w:autoSpaceDN/>
      <w:spacing w:before="480" w:after="0" w:line="276" w:lineRule="auto"/>
      <w:ind w:left="0" w:right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28"/>
      <w:szCs w:val="28"/>
      <w:lang w:eastAsia="en-US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729B4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F6625"/>
    <w:pPr>
      <w:tabs>
        <w:tab w:val="center" w:pos="4536"/>
        <w:tab w:val="right" w:pos="9072"/>
      </w:tabs>
      <w:suppressAutoHyphens w:val="0"/>
      <w:autoSpaceDN/>
      <w:spacing w:before="0" w:after="0"/>
      <w:ind w:left="0" w:right="0"/>
    </w:pPr>
    <w:rPr>
      <w:rFonts w:asciiTheme="minorHAnsi" w:eastAsiaTheme="minorHAnsi" w:hAnsiTheme="minorHAnsi" w:cstheme="minorBidi"/>
      <w:color w:val="auto"/>
      <w:kern w:val="2"/>
      <w:sz w:val="22"/>
      <w:szCs w:val="22"/>
      <w:lang w:eastAsia="en-US"/>
      <w14:ligatures w14:val="standardContextual"/>
    </w:rPr>
  </w:style>
  <w:style w:type="character" w:customStyle="1" w:styleId="ZhlavChar">
    <w:name w:val="Záhlaví Char"/>
    <w:basedOn w:val="Standardnpsmoodstavce"/>
    <w:link w:val="Zhlav"/>
    <w:uiPriority w:val="99"/>
    <w:rsid w:val="009F6625"/>
  </w:style>
  <w:style w:type="paragraph" w:styleId="Zpat">
    <w:name w:val="footer"/>
    <w:basedOn w:val="Normln"/>
    <w:link w:val="ZpatChar"/>
    <w:uiPriority w:val="99"/>
    <w:unhideWhenUsed/>
    <w:rsid w:val="009F6625"/>
    <w:pPr>
      <w:tabs>
        <w:tab w:val="center" w:pos="4536"/>
        <w:tab w:val="right" w:pos="9072"/>
      </w:tabs>
      <w:suppressAutoHyphens w:val="0"/>
      <w:autoSpaceDN/>
      <w:spacing w:before="0" w:after="0"/>
      <w:ind w:left="0" w:right="0"/>
    </w:pPr>
    <w:rPr>
      <w:rFonts w:asciiTheme="minorHAnsi" w:eastAsiaTheme="minorHAnsi" w:hAnsiTheme="minorHAnsi" w:cstheme="minorBidi"/>
      <w:color w:val="auto"/>
      <w:kern w:val="2"/>
      <w:sz w:val="22"/>
      <w:szCs w:val="22"/>
      <w:lang w:eastAsia="en-US"/>
      <w14:ligatures w14:val="standardContextual"/>
    </w:rPr>
  </w:style>
  <w:style w:type="character" w:customStyle="1" w:styleId="ZpatChar">
    <w:name w:val="Zápatí Char"/>
    <w:basedOn w:val="Standardnpsmoodstavce"/>
    <w:link w:val="Zpat"/>
    <w:uiPriority w:val="99"/>
    <w:rsid w:val="009F6625"/>
  </w:style>
  <w:style w:type="character" w:styleId="Hypertextovodkaz">
    <w:name w:val="Hyperlink"/>
    <w:basedOn w:val="Standardnpsmoodstavce"/>
    <w:uiPriority w:val="99"/>
    <w:unhideWhenUsed/>
    <w:rsid w:val="009F6625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9F6625"/>
    <w:rPr>
      <w:color w:val="605E5C"/>
      <w:shd w:val="clear" w:color="auto" w:fill="E1DFDD"/>
    </w:rPr>
  </w:style>
  <w:style w:type="paragraph" w:styleId="Osloven">
    <w:name w:val="Salutation"/>
    <w:basedOn w:val="Normln"/>
    <w:link w:val="OslovenChar"/>
    <w:rsid w:val="003D459F"/>
    <w:pPr>
      <w:spacing w:before="720"/>
    </w:pPr>
  </w:style>
  <w:style w:type="character" w:customStyle="1" w:styleId="OslovenChar">
    <w:name w:val="Oslovení Char"/>
    <w:basedOn w:val="Standardnpsmoodstavce"/>
    <w:link w:val="Osloven"/>
    <w:rsid w:val="003D459F"/>
    <w:rPr>
      <w:rFonts w:ascii="Franklin Gothic Book" w:eastAsia="Franklin Gothic Book" w:hAnsi="Franklin Gothic Book" w:cs="Tahoma"/>
      <w:color w:val="595959"/>
      <w:kern w:val="3"/>
      <w:sz w:val="24"/>
      <w:szCs w:val="20"/>
      <w:lang w:eastAsia="ja-JP"/>
      <w14:ligatures w14:val="none"/>
    </w:rPr>
  </w:style>
  <w:style w:type="paragraph" w:customStyle="1" w:styleId="Kontaktndaje">
    <w:name w:val="Kontaktní údaje"/>
    <w:basedOn w:val="Normln"/>
    <w:rsid w:val="009C7062"/>
    <w:pPr>
      <w:spacing w:before="0" w:after="0"/>
    </w:pPr>
    <w:rPr>
      <w:color w:val="FFFFFF"/>
    </w:rPr>
  </w:style>
  <w:style w:type="paragraph" w:styleId="Odstavecseseznamem">
    <w:name w:val="List Paragraph"/>
    <w:basedOn w:val="Normln"/>
    <w:uiPriority w:val="34"/>
    <w:qFormat/>
    <w:rsid w:val="00685D7E"/>
    <w:pPr>
      <w:contextualSpacing/>
    </w:pPr>
  </w:style>
  <w:style w:type="paragraph" w:styleId="Nzev">
    <w:name w:val="Title"/>
    <w:basedOn w:val="Normln"/>
    <w:next w:val="Normln"/>
    <w:link w:val="NzevChar"/>
    <w:uiPriority w:val="10"/>
    <w:qFormat/>
    <w:rsid w:val="00B266EB"/>
    <w:pPr>
      <w:pBdr>
        <w:bottom w:val="single" w:sz="8" w:space="4" w:color="4472C4" w:themeColor="accent1"/>
      </w:pBdr>
      <w:suppressAutoHyphens w:val="0"/>
      <w:autoSpaceDN/>
      <w:spacing w:before="0" w:after="300"/>
      <w:ind w:left="0" w:right="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NzevChar">
    <w:name w:val="Název Char"/>
    <w:basedOn w:val="Standardnpsmoodstavce"/>
    <w:link w:val="Nzev"/>
    <w:uiPriority w:val="10"/>
    <w:rsid w:val="00B266EB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14:ligatures w14:val="none"/>
    </w:rPr>
  </w:style>
  <w:style w:type="character" w:customStyle="1" w:styleId="Nadpis1Char">
    <w:name w:val="Nadpis 1 Char"/>
    <w:basedOn w:val="Standardnpsmoodstavce"/>
    <w:link w:val="Nadpis1"/>
    <w:uiPriority w:val="9"/>
    <w:rsid w:val="00811294"/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28"/>
      <w:szCs w:val="28"/>
      <w14:ligatures w14:val="none"/>
    </w:rPr>
  </w:style>
  <w:style w:type="table" w:styleId="Mkatabulky">
    <w:name w:val="Table Grid"/>
    <w:basedOn w:val="Normlntabulka"/>
    <w:uiPriority w:val="59"/>
    <w:rsid w:val="00811294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4Char">
    <w:name w:val="Nadpis 4 Char"/>
    <w:basedOn w:val="Standardnpsmoodstavce"/>
    <w:link w:val="Nadpis4"/>
    <w:uiPriority w:val="9"/>
    <w:semiHidden/>
    <w:rsid w:val="000729B4"/>
    <w:rPr>
      <w:rFonts w:asciiTheme="majorHAnsi" w:eastAsiaTheme="majorEastAsia" w:hAnsiTheme="majorHAnsi" w:cstheme="majorBidi"/>
      <w:i/>
      <w:iCs/>
      <w:color w:val="2F5496" w:themeColor="accent1" w:themeShade="BF"/>
      <w:kern w:val="3"/>
      <w:sz w:val="24"/>
      <w:szCs w:val="20"/>
      <w:lang w:eastAsia="ja-JP"/>
      <w14:ligatures w14:val="none"/>
    </w:rPr>
  </w:style>
  <w:style w:type="table" w:styleId="Prosttabulka2">
    <w:name w:val="Plain Table 2"/>
    <w:basedOn w:val="Normlntabulka"/>
    <w:uiPriority w:val="42"/>
    <w:rsid w:val="00564A6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Svtlseznam">
    <w:name w:val="Light List"/>
    <w:basedOn w:val="Normlntabulka"/>
    <w:uiPriority w:val="61"/>
    <w:rsid w:val="00A26777"/>
    <w:pPr>
      <w:spacing w:after="0" w:line="240" w:lineRule="auto"/>
    </w:pPr>
    <w:rPr>
      <w:rFonts w:eastAsiaTheme="minorEastAsia"/>
      <w:kern w:val="0"/>
      <w:lang w:eastAsia="cs-CZ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09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65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03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Work\Rosice\Sprava%20budov\word\paper-2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91CB72-0455-432A-9B17-5CD24FB51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paper-2</Template>
  <TotalTime>292</TotalTime>
  <Pages>9</Pages>
  <Words>311</Words>
  <Characters>1943</Characters>
  <Application>Microsoft Office Word</Application>
  <DocSecurity>0</DocSecurity>
  <Lines>347</Lines>
  <Paragraphs>51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Streubel</dc:creator>
  <cp:keywords/>
  <dc:description/>
  <cp:lastModifiedBy>Lucie Fialová</cp:lastModifiedBy>
  <cp:revision>107</cp:revision>
  <cp:lastPrinted>2025-10-21T13:17:00Z</cp:lastPrinted>
  <dcterms:created xsi:type="dcterms:W3CDTF">2025-10-10T08:03:00Z</dcterms:created>
  <dcterms:modified xsi:type="dcterms:W3CDTF">2025-10-23T14:55:00Z</dcterms:modified>
</cp:coreProperties>
</file>